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F1A" w:rsidRPr="00DE71C6" w:rsidRDefault="00282AA6" w:rsidP="00DE71C6">
      <w:pPr>
        <w:spacing w:after="0" w:line="240" w:lineRule="auto"/>
        <w:rPr>
          <w:b/>
          <w:sz w:val="32"/>
          <w:szCs w:val="32"/>
        </w:rPr>
      </w:pPr>
      <w:r>
        <w:rPr>
          <w:b/>
          <w:noProof/>
          <w:sz w:val="28"/>
          <w:szCs w:val="28"/>
        </w:rPr>
        <mc:AlternateContent>
          <mc:Choice Requires="wps">
            <w:drawing>
              <wp:anchor distT="0" distB="0" distL="114300" distR="114300" simplePos="0" relativeHeight="251658240" behindDoc="0" locked="0" layoutInCell="1" allowOverlap="1">
                <wp:simplePos x="0" y="0"/>
                <wp:positionH relativeFrom="column">
                  <wp:posOffset>4142740</wp:posOffset>
                </wp:positionH>
                <wp:positionV relativeFrom="paragraph">
                  <wp:posOffset>-91440</wp:posOffset>
                </wp:positionV>
                <wp:extent cx="2567305" cy="1792605"/>
                <wp:effectExtent l="8890" t="13335" r="5080" b="13335"/>
                <wp:wrapNone/>
                <wp:docPr id="2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7305" cy="1792605"/>
                        </a:xfrm>
                        <a:prstGeom prst="rect">
                          <a:avLst/>
                        </a:prstGeom>
                        <a:solidFill>
                          <a:srgbClr val="FFFFFF"/>
                        </a:solidFill>
                        <a:ln w="9525">
                          <a:solidFill>
                            <a:srgbClr val="000000"/>
                          </a:solidFill>
                          <a:miter lim="800000"/>
                          <a:headEnd/>
                          <a:tailEnd/>
                        </a:ln>
                      </wps:spPr>
                      <wps:txbx>
                        <w:txbxContent>
                          <w:p w:rsidR="00C05840" w:rsidRPr="0067722A" w:rsidRDefault="00C05840" w:rsidP="00594A73">
                            <w:pPr>
                              <w:shd w:val="clear" w:color="auto" w:fill="B2B2B2"/>
                              <w:jc w:val="center"/>
                              <w:rPr>
                                <w:b/>
                                <w:i/>
                              </w:rPr>
                            </w:pPr>
                            <w:r>
                              <w:t xml:space="preserve"> </w:t>
                            </w:r>
                            <w:r w:rsidRPr="0067722A">
                              <w:rPr>
                                <w:b/>
                                <w:i/>
                              </w:rPr>
                              <w:t>For NYS Use Only</w:t>
                            </w:r>
                          </w:p>
                          <w:p w:rsidR="00C05840" w:rsidRDefault="00C05840" w:rsidP="00594A73">
                            <w:pPr>
                              <w:shd w:val="clear" w:color="auto" w:fill="B2B2B2"/>
                            </w:pPr>
                            <w:r w:rsidRPr="0067722A">
                              <w:rPr>
                                <w:b/>
                                <w:sz w:val="20"/>
                                <w:szCs w:val="20"/>
                              </w:rPr>
                              <w:t>Appt. No</w:t>
                            </w:r>
                            <w:r w:rsidRPr="0067722A">
                              <w:rPr>
                                <w:sz w:val="20"/>
                                <w:szCs w:val="20"/>
                              </w:rPr>
                              <w:t>.</w:t>
                            </w:r>
                            <w:r>
                              <w:t>:_________________________</w:t>
                            </w:r>
                          </w:p>
                          <w:p w:rsidR="003E786C" w:rsidRDefault="00C05840" w:rsidP="00594A73">
                            <w:pPr>
                              <w:shd w:val="clear" w:color="auto" w:fill="B2B2B2"/>
                            </w:pPr>
                            <w:r w:rsidRPr="0067722A">
                              <w:rPr>
                                <w:b/>
                                <w:sz w:val="20"/>
                                <w:szCs w:val="20"/>
                              </w:rPr>
                              <w:t>Day:</w:t>
                            </w:r>
                            <w:r>
                              <w:t xml:space="preserve">  </w:t>
                            </w:r>
                            <w:r>
                              <w:tab/>
                              <w:t xml:space="preserve">       W               </w:t>
                            </w:r>
                            <w:r>
                              <w:rPr>
                                <w:noProof/>
                              </w:rPr>
                              <w:drawing>
                                <wp:inline distT="0" distB="0" distL="0" distR="0">
                                  <wp:extent cx="98425" cy="11239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8425" cy="112395"/>
                                          </a:xfrm>
                                          <a:prstGeom prst="rect">
                                            <a:avLst/>
                                          </a:prstGeom>
                                          <a:noFill/>
                                          <a:ln w="9525">
                                            <a:noFill/>
                                            <a:miter lim="800000"/>
                                            <a:headEnd/>
                                            <a:tailEnd/>
                                          </a:ln>
                                        </pic:spPr>
                                      </pic:pic>
                                    </a:graphicData>
                                  </a:graphic>
                                </wp:inline>
                              </w:drawing>
                            </w:r>
                            <w:r>
                              <w:t xml:space="preserve">  </w:t>
                            </w:r>
                            <w:proofErr w:type="spellStart"/>
                            <w:r>
                              <w:t>Th</w:t>
                            </w:r>
                            <w:proofErr w:type="spellEnd"/>
                            <w:r>
                              <w:t xml:space="preserve">                 </w:t>
                            </w:r>
                          </w:p>
                          <w:p w:rsidR="00C05840" w:rsidRDefault="00C05840" w:rsidP="00594A73">
                            <w:pPr>
                              <w:shd w:val="clear" w:color="auto" w:fill="B2B2B2"/>
                            </w:pPr>
                            <w:bookmarkStart w:id="0" w:name="_GoBack"/>
                            <w:bookmarkEnd w:id="0"/>
                            <w:r w:rsidRPr="0067722A">
                              <w:rPr>
                                <w:b/>
                                <w:sz w:val="20"/>
                                <w:szCs w:val="20"/>
                              </w:rPr>
                              <w:t>Time:</w:t>
                            </w:r>
                            <w:r>
                              <w:t xml:space="preserve"> ___________   </w:t>
                            </w:r>
                            <w:r w:rsidRPr="0067722A">
                              <w:rPr>
                                <w:b/>
                                <w:sz w:val="20"/>
                                <w:szCs w:val="20"/>
                              </w:rPr>
                              <w:t>Table #</w:t>
                            </w:r>
                            <w:r>
                              <w:t xml:space="preserve"> __________</w:t>
                            </w:r>
                          </w:p>
                          <w:p w:rsidR="00C05840" w:rsidRDefault="00C05840" w:rsidP="00594A73">
                            <w:pPr>
                              <w:shd w:val="clear" w:color="auto" w:fill="B2B2B2"/>
                            </w:pPr>
                            <w:r w:rsidRPr="0067722A">
                              <w:rPr>
                                <w:b/>
                                <w:sz w:val="20"/>
                                <w:szCs w:val="20"/>
                              </w:rPr>
                              <w:t>Contact:</w:t>
                            </w:r>
                            <w:r>
                              <w:t xml:space="preserve"> 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26.2pt;margin-top:-7.2pt;width:202.15pt;height:14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">
                <v:textbox>
                  <w:txbxContent>
                    <w:p w:rsidR="00C05840" w:rsidRPr="0067722A" w:rsidRDefault="00C05840" w:rsidP="00594A73">
                      <w:pPr>
                        <w:shd w:val="clear" w:color="auto" w:fill="B2B2B2"/>
                        <w:jc w:val="center"/>
                        <w:rPr>
                          <w:b/>
                          <w:i/>
                        </w:rPr>
                      </w:pPr>
                      <w:r>
                        <w:t xml:space="preserve"> </w:t>
                      </w:r>
                      <w:r w:rsidRPr="0067722A">
                        <w:rPr>
                          <w:b/>
                          <w:i/>
                        </w:rPr>
                        <w:t>For NYS Use Only</w:t>
                      </w:r>
                    </w:p>
                    <w:p w:rsidR="00C05840" w:rsidRDefault="00C05840" w:rsidP="00594A73">
                      <w:pPr>
                        <w:shd w:val="clear" w:color="auto" w:fill="B2B2B2"/>
                      </w:pPr>
                      <w:r w:rsidRPr="0067722A">
                        <w:rPr>
                          <w:b/>
                          <w:sz w:val="20"/>
                          <w:szCs w:val="20"/>
                        </w:rPr>
                        <w:t>Appt. No</w:t>
                      </w:r>
                      <w:r w:rsidRPr="0067722A">
                        <w:rPr>
                          <w:sz w:val="20"/>
                          <w:szCs w:val="20"/>
                        </w:rPr>
                        <w:t>.</w:t>
                      </w:r>
                      <w:r>
                        <w:t>:_________________________</w:t>
                      </w:r>
                    </w:p>
                    <w:p w:rsidR="003E786C" w:rsidRDefault="00C05840" w:rsidP="00594A73">
                      <w:pPr>
                        <w:shd w:val="clear" w:color="auto" w:fill="B2B2B2"/>
                      </w:pPr>
                      <w:r w:rsidRPr="0067722A">
                        <w:rPr>
                          <w:b/>
                          <w:sz w:val="20"/>
                          <w:szCs w:val="20"/>
                        </w:rPr>
                        <w:t>Day:</w:t>
                      </w:r>
                      <w:r>
                        <w:t xml:space="preserve">  </w:t>
                      </w:r>
                      <w:r>
                        <w:tab/>
                        <w:t xml:space="preserve">       W               </w:t>
                      </w:r>
                      <w:r>
                        <w:rPr>
                          <w:noProof/>
                        </w:rPr>
                        <w:drawing>
                          <wp:inline distT="0" distB="0" distL="0" distR="0">
                            <wp:extent cx="98425" cy="11239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8425" cy="112395"/>
                                    </a:xfrm>
                                    <a:prstGeom prst="rect">
                                      <a:avLst/>
                                    </a:prstGeom>
                                    <a:noFill/>
                                    <a:ln w="9525">
                                      <a:noFill/>
                                      <a:miter lim="800000"/>
                                      <a:headEnd/>
                                      <a:tailEnd/>
                                    </a:ln>
                                  </pic:spPr>
                                </pic:pic>
                              </a:graphicData>
                            </a:graphic>
                          </wp:inline>
                        </w:drawing>
                      </w:r>
                      <w:r>
                        <w:t xml:space="preserve">  </w:t>
                      </w:r>
                      <w:proofErr w:type="spellStart"/>
                      <w:r>
                        <w:t>Th</w:t>
                      </w:r>
                      <w:proofErr w:type="spellEnd"/>
                      <w:r>
                        <w:t xml:space="preserve">                 </w:t>
                      </w:r>
                    </w:p>
                    <w:p w:rsidR="00C05840" w:rsidRDefault="00C05840" w:rsidP="00594A73">
                      <w:pPr>
                        <w:shd w:val="clear" w:color="auto" w:fill="B2B2B2"/>
                      </w:pPr>
                      <w:bookmarkStart w:id="1" w:name="_GoBack"/>
                      <w:bookmarkEnd w:id="1"/>
                      <w:r w:rsidRPr="0067722A">
                        <w:rPr>
                          <w:b/>
                          <w:sz w:val="20"/>
                          <w:szCs w:val="20"/>
                        </w:rPr>
                        <w:t>Time:</w:t>
                      </w:r>
                      <w:r>
                        <w:t xml:space="preserve"> ___________   </w:t>
                      </w:r>
                      <w:r w:rsidRPr="0067722A">
                        <w:rPr>
                          <w:b/>
                          <w:sz w:val="20"/>
                          <w:szCs w:val="20"/>
                        </w:rPr>
                        <w:t>Table #</w:t>
                      </w:r>
                      <w:r>
                        <w:t xml:space="preserve"> __________</w:t>
                      </w:r>
                    </w:p>
                    <w:p w:rsidR="00C05840" w:rsidRDefault="00C05840" w:rsidP="00594A73">
                      <w:pPr>
                        <w:shd w:val="clear" w:color="auto" w:fill="B2B2B2"/>
                      </w:pPr>
                      <w:r w:rsidRPr="0067722A">
                        <w:rPr>
                          <w:b/>
                          <w:sz w:val="20"/>
                          <w:szCs w:val="20"/>
                        </w:rPr>
                        <w:t>Contact:</w:t>
                      </w:r>
                      <w:r>
                        <w:t xml:space="preserve"> __________________________</w:t>
                      </w:r>
                    </w:p>
                  </w:txbxContent>
                </v:textbox>
              </v:rect>
            </w:pict>
          </mc:Fallback>
        </mc:AlternateContent>
      </w:r>
      <w:r>
        <w:rPr>
          <w:b/>
          <w:noProof/>
          <w:sz w:val="32"/>
          <w:szCs w:val="32"/>
        </w:rPr>
        <mc:AlternateContent>
          <mc:Choice Requires="wps">
            <w:drawing>
              <wp:anchor distT="0" distB="0" distL="114300" distR="114300" simplePos="0" relativeHeight="251661312" behindDoc="0" locked="0" layoutInCell="1" allowOverlap="1">
                <wp:simplePos x="0" y="0"/>
                <wp:positionH relativeFrom="column">
                  <wp:posOffset>4142740</wp:posOffset>
                </wp:positionH>
                <wp:positionV relativeFrom="paragraph">
                  <wp:posOffset>-91440</wp:posOffset>
                </wp:positionV>
                <wp:extent cx="635" cy="1792605"/>
                <wp:effectExtent l="18415" t="22860" r="19050" b="22860"/>
                <wp:wrapNone/>
                <wp:docPr id="27"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1792605"/>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7" o:spid="_x0000_s1026" type="#_x0000_t32" style="position:absolute;margin-left:326.2pt;margin-top:-7.2pt;width:.05pt;height:141.1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" strokeweight="2.25pt"/>
            </w:pict>
          </mc:Fallback>
        </mc:AlternateContent>
      </w:r>
      <w:r w:rsidR="00F16099">
        <w:rPr>
          <w:b/>
          <w:sz w:val="28"/>
          <w:szCs w:val="28"/>
        </w:rPr>
        <w:t xml:space="preserve"> </w:t>
      </w:r>
      <w:r w:rsidR="0078394C">
        <w:rPr>
          <w:b/>
          <w:sz w:val="32"/>
          <w:szCs w:val="32"/>
        </w:rPr>
        <w:t xml:space="preserve">NYS </w:t>
      </w:r>
      <w:r w:rsidR="00C67BE8">
        <w:rPr>
          <w:b/>
          <w:sz w:val="32"/>
          <w:szCs w:val="32"/>
        </w:rPr>
        <w:t xml:space="preserve">Department of </w:t>
      </w:r>
      <w:r w:rsidR="0078394C">
        <w:rPr>
          <w:b/>
          <w:sz w:val="32"/>
          <w:szCs w:val="32"/>
        </w:rPr>
        <w:t>Tax</w:t>
      </w:r>
      <w:r w:rsidR="00C67BE8">
        <w:rPr>
          <w:b/>
          <w:sz w:val="32"/>
          <w:szCs w:val="32"/>
        </w:rPr>
        <w:t>ation and Finance</w:t>
      </w:r>
      <w:r w:rsidR="0078394C">
        <w:rPr>
          <w:b/>
          <w:sz w:val="32"/>
          <w:szCs w:val="32"/>
        </w:rPr>
        <w:t xml:space="preserve"> </w:t>
      </w:r>
    </w:p>
    <w:p w:rsidR="00DE71C6" w:rsidRDefault="00DE71C6" w:rsidP="00DE71C6">
      <w:pPr>
        <w:spacing w:after="0" w:line="240" w:lineRule="auto"/>
        <w:rPr>
          <w:b/>
          <w:sz w:val="32"/>
          <w:szCs w:val="32"/>
        </w:rPr>
      </w:pPr>
      <w:r>
        <w:rPr>
          <w:b/>
          <w:sz w:val="32"/>
          <w:szCs w:val="32"/>
        </w:rPr>
        <w:t xml:space="preserve">     </w:t>
      </w:r>
      <w:r w:rsidR="00F16099">
        <w:rPr>
          <w:b/>
          <w:sz w:val="32"/>
          <w:szCs w:val="32"/>
        </w:rPr>
        <w:t xml:space="preserve">         </w:t>
      </w:r>
      <w:r>
        <w:rPr>
          <w:b/>
          <w:sz w:val="32"/>
          <w:szCs w:val="32"/>
        </w:rPr>
        <w:t xml:space="preserve"> </w:t>
      </w:r>
      <w:r w:rsidR="00D371C9">
        <w:rPr>
          <w:b/>
          <w:sz w:val="32"/>
          <w:szCs w:val="32"/>
        </w:rPr>
        <w:t>201</w:t>
      </w:r>
      <w:r w:rsidR="00C05840">
        <w:rPr>
          <w:b/>
          <w:sz w:val="32"/>
          <w:szCs w:val="32"/>
        </w:rPr>
        <w:t>3</w:t>
      </w:r>
      <w:r w:rsidR="00D371C9">
        <w:rPr>
          <w:b/>
          <w:sz w:val="32"/>
          <w:szCs w:val="32"/>
        </w:rPr>
        <w:t xml:space="preserve"> </w:t>
      </w:r>
      <w:r w:rsidRPr="00DE71C6">
        <w:rPr>
          <w:b/>
          <w:sz w:val="32"/>
          <w:szCs w:val="32"/>
        </w:rPr>
        <w:t>Case Resolution Data</w:t>
      </w:r>
      <w:r w:rsidR="004213BC">
        <w:rPr>
          <w:b/>
          <w:sz w:val="32"/>
          <w:szCs w:val="32"/>
        </w:rPr>
        <w:tab/>
      </w:r>
    </w:p>
    <w:p w:rsidR="004213BC" w:rsidRDefault="00282AA6" w:rsidP="004213BC">
      <w:pPr>
        <w:spacing w:after="0" w:line="240" w:lineRule="auto"/>
        <w:ind w:left="-446"/>
        <w:rPr>
          <w:b/>
        </w:rPr>
      </w:pPr>
      <w:r>
        <w:rPr>
          <w:b/>
          <w:noProof/>
          <w:sz w:val="32"/>
          <w:szCs w:val="32"/>
        </w:rPr>
        <mc:AlternateContent>
          <mc:Choice Requires="wps">
            <w:drawing>
              <wp:anchor distT="0" distB="0" distL="114300" distR="114300" simplePos="0" relativeHeight="251659264" behindDoc="0" locked="0" layoutInCell="1" allowOverlap="1">
                <wp:simplePos x="0" y="0"/>
                <wp:positionH relativeFrom="column">
                  <wp:posOffset>4667250</wp:posOffset>
                </wp:positionH>
                <wp:positionV relativeFrom="paragraph">
                  <wp:posOffset>146685</wp:posOffset>
                </wp:positionV>
                <wp:extent cx="84455" cy="98425"/>
                <wp:effectExtent l="9525" t="13970" r="10795" b="11430"/>
                <wp:wrapNone/>
                <wp:docPr id="26"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455" cy="984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 o:spid="_x0000_s1026" style="position:absolute;margin-left:367.5pt;margin-top:11.55pt;width:6.65pt;height: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"/>
            </w:pict>
          </mc:Fallback>
        </mc:AlternateContent>
      </w:r>
      <w:r>
        <w:rPr>
          <w:b/>
          <w:noProof/>
          <w:sz w:val="32"/>
          <w:szCs w:val="32"/>
        </w:rPr>
        <mc:AlternateContent>
          <mc:Choice Requires="wps">
            <w:drawing>
              <wp:anchor distT="0" distB="0" distL="114300" distR="114300" simplePos="0" relativeHeight="251660288" behindDoc="0" locked="0" layoutInCell="1" allowOverlap="1">
                <wp:simplePos x="0" y="0"/>
                <wp:positionH relativeFrom="column">
                  <wp:posOffset>-295910</wp:posOffset>
                </wp:positionH>
                <wp:positionV relativeFrom="paragraph">
                  <wp:posOffset>16510</wp:posOffset>
                </wp:positionV>
                <wp:extent cx="4438650" cy="0"/>
                <wp:effectExtent l="18415" t="17145" r="19685" b="20955"/>
                <wp:wrapNone/>
                <wp:docPr id="2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38650"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23.3pt;margin-top:1.3pt;width:34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" strokeweight="2.25pt"/>
            </w:pict>
          </mc:Fallback>
        </mc:AlternateContent>
      </w:r>
    </w:p>
    <w:p w:rsidR="004213BC" w:rsidRPr="004213BC" w:rsidRDefault="004213BC" w:rsidP="00C05840">
      <w:pPr>
        <w:spacing w:after="0" w:line="240" w:lineRule="auto"/>
        <w:ind w:left="-446"/>
        <w:rPr>
          <w:b/>
          <w:sz w:val="20"/>
          <w:szCs w:val="20"/>
        </w:rPr>
      </w:pPr>
      <w:r w:rsidRPr="004213BC">
        <w:rPr>
          <w:b/>
          <w:sz w:val="20"/>
          <w:szCs w:val="20"/>
        </w:rPr>
        <w:t>(Please complete all sections below)</w:t>
      </w:r>
    </w:p>
    <w:p w:rsidR="00F16099" w:rsidRDefault="004213BC" w:rsidP="00C05840">
      <w:pPr>
        <w:spacing w:after="0" w:line="240" w:lineRule="auto"/>
        <w:ind w:left="-446"/>
        <w:rPr>
          <w:sz w:val="20"/>
          <w:szCs w:val="20"/>
        </w:rPr>
      </w:pPr>
      <w:r w:rsidRPr="004213BC">
        <w:rPr>
          <w:b/>
        </w:rPr>
        <w:t xml:space="preserve">Note: </w:t>
      </w:r>
      <w:r w:rsidRPr="004213BC">
        <w:rPr>
          <w:sz w:val="20"/>
          <w:szCs w:val="20"/>
        </w:rPr>
        <w:t>When scheduling your appointment, you must bring a valid</w:t>
      </w:r>
      <w:r w:rsidR="00F16099">
        <w:rPr>
          <w:sz w:val="20"/>
          <w:szCs w:val="20"/>
        </w:rPr>
        <w:t xml:space="preserve"> </w:t>
      </w:r>
      <w:r w:rsidRPr="004213BC">
        <w:rPr>
          <w:sz w:val="20"/>
          <w:szCs w:val="20"/>
        </w:rPr>
        <w:t xml:space="preserve">Power of </w:t>
      </w:r>
    </w:p>
    <w:p w:rsidR="00F16099" w:rsidRDefault="004213BC" w:rsidP="00C05840">
      <w:pPr>
        <w:spacing w:after="0" w:line="240" w:lineRule="auto"/>
        <w:ind w:left="-446"/>
        <w:rPr>
          <w:sz w:val="20"/>
          <w:szCs w:val="20"/>
        </w:rPr>
      </w:pPr>
      <w:r w:rsidRPr="004213BC">
        <w:rPr>
          <w:sz w:val="20"/>
          <w:szCs w:val="20"/>
        </w:rPr>
        <w:t>Attorney (POA) for the client listed for all tax periods and</w:t>
      </w:r>
      <w:r w:rsidR="00F16099">
        <w:rPr>
          <w:sz w:val="20"/>
          <w:szCs w:val="20"/>
        </w:rPr>
        <w:t xml:space="preserve"> </w:t>
      </w:r>
      <w:r w:rsidRPr="004213BC">
        <w:rPr>
          <w:sz w:val="20"/>
          <w:szCs w:val="20"/>
        </w:rPr>
        <w:t xml:space="preserve">forms for which you are </w:t>
      </w:r>
    </w:p>
    <w:p w:rsidR="00C05840" w:rsidRDefault="00CA0609" w:rsidP="00C05840">
      <w:pPr>
        <w:spacing w:after="0" w:line="240" w:lineRule="auto"/>
        <w:ind w:left="-446"/>
        <w:rPr>
          <w:sz w:val="20"/>
          <w:szCs w:val="20"/>
        </w:rPr>
      </w:pPr>
      <w:proofErr w:type="gramStart"/>
      <w:r>
        <w:rPr>
          <w:sz w:val="20"/>
          <w:szCs w:val="20"/>
        </w:rPr>
        <w:t>requesting</w:t>
      </w:r>
      <w:proofErr w:type="gramEnd"/>
      <w:r>
        <w:rPr>
          <w:sz w:val="20"/>
          <w:szCs w:val="20"/>
        </w:rPr>
        <w:t xml:space="preserve"> assistance.</w:t>
      </w:r>
      <w:r w:rsidR="00C05840">
        <w:rPr>
          <w:sz w:val="20"/>
          <w:szCs w:val="20"/>
        </w:rPr>
        <w:t xml:space="preserve"> </w:t>
      </w:r>
    </w:p>
    <w:p w:rsidR="001C1318" w:rsidRDefault="004213BC" w:rsidP="00C05840">
      <w:pPr>
        <w:spacing w:after="0" w:line="240" w:lineRule="auto"/>
        <w:ind w:left="-446"/>
      </w:pPr>
      <w:r w:rsidRPr="004213BC">
        <w:rPr>
          <w:sz w:val="20"/>
          <w:szCs w:val="20"/>
        </w:rPr>
        <w:t>Only the practitioner listed will be allowed entry into the Case Resolution Program</w:t>
      </w:r>
      <w:r w:rsidRPr="004213BC">
        <w:t>.</w:t>
      </w:r>
    </w:p>
    <w:p w:rsidR="00DD3964" w:rsidRPr="0069038F" w:rsidRDefault="00C05840" w:rsidP="0069038F">
      <w:pPr>
        <w:spacing w:after="0" w:line="240" w:lineRule="auto"/>
        <w:ind w:left="-450" w:hanging="90"/>
        <w:rPr>
          <w:sz w:val="20"/>
          <w:szCs w:val="20"/>
        </w:rPr>
      </w:pPr>
      <w:r>
        <w:rPr>
          <w:rFonts w:ascii="Gautami" w:hAnsi="Gautami" w:cs="Gautami"/>
          <w:b/>
          <w:noProof/>
          <w:sz w:val="18"/>
          <w:szCs w:val="18"/>
        </w:rPr>
        <mc:AlternateContent>
          <mc:Choice Requires="wps">
            <w:drawing>
              <wp:anchor distT="0" distB="0" distL="114300" distR="114300" simplePos="0" relativeHeight="251663360" behindDoc="0" locked="0" layoutInCell="1" allowOverlap="1" wp14:anchorId="59CAE599" wp14:editId="57D6FDE4">
                <wp:simplePos x="0" y="0"/>
                <wp:positionH relativeFrom="column">
                  <wp:posOffset>-287020</wp:posOffset>
                </wp:positionH>
                <wp:positionV relativeFrom="paragraph">
                  <wp:posOffset>167005</wp:posOffset>
                </wp:positionV>
                <wp:extent cx="7001510" cy="635"/>
                <wp:effectExtent l="0" t="0" r="27940" b="37465"/>
                <wp:wrapNone/>
                <wp:docPr id="23"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1510"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margin-left:-22.6pt;margin-top:13.15pt;width:551.3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" strokeweight="1pt"/>
            </w:pict>
          </mc:Fallback>
        </mc:AlternateContent>
      </w:r>
      <w:r>
        <w:rPr>
          <w:rFonts w:ascii="Gautami" w:hAnsi="Gautami" w:cs="Gautami"/>
          <w:b/>
          <w:noProof/>
          <w:sz w:val="18"/>
          <w:szCs w:val="18"/>
        </w:rPr>
        <mc:AlternateContent>
          <mc:Choice Requires="wps">
            <w:drawing>
              <wp:anchor distT="0" distB="0" distL="114300" distR="114300" simplePos="0" relativeHeight="251662336" behindDoc="0" locked="0" layoutInCell="1" allowOverlap="1" wp14:anchorId="03AE78C0" wp14:editId="575B0490">
                <wp:simplePos x="0" y="0"/>
                <wp:positionH relativeFrom="column">
                  <wp:posOffset>-228600</wp:posOffset>
                </wp:positionH>
                <wp:positionV relativeFrom="paragraph">
                  <wp:posOffset>3810</wp:posOffset>
                </wp:positionV>
                <wp:extent cx="4371975" cy="0"/>
                <wp:effectExtent l="0" t="0" r="9525" b="19050"/>
                <wp:wrapNone/>
                <wp:docPr id="2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7197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margin-left:-18pt;margin-top:.3pt;width:344.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" strokeweight="1pt"/>
            </w:pict>
          </mc:Fallback>
        </mc:AlternateContent>
      </w:r>
      <w:r w:rsidR="001C1318">
        <w:t xml:space="preserve">  </w:t>
      </w:r>
      <w:r w:rsidR="004213BC" w:rsidRPr="0069038F">
        <w:rPr>
          <w:rFonts w:ascii="Gautami" w:hAnsi="Gautami" w:cs="Gautami"/>
          <w:b/>
          <w:sz w:val="20"/>
          <w:szCs w:val="20"/>
        </w:rPr>
        <w:t>Section 1</w:t>
      </w:r>
      <w:r w:rsidR="00DD3964" w:rsidRPr="0069038F">
        <w:rPr>
          <w:rFonts w:ascii="Gautami" w:hAnsi="Gautami" w:cs="Gautami"/>
          <w:b/>
          <w:sz w:val="20"/>
          <w:szCs w:val="20"/>
        </w:rPr>
        <w:tab/>
      </w:r>
    </w:p>
    <w:p w:rsidR="00DD3964" w:rsidRPr="00DD3964" w:rsidRDefault="00DD3964" w:rsidP="00C05840">
      <w:pPr>
        <w:tabs>
          <w:tab w:val="left" w:pos="1983"/>
        </w:tabs>
        <w:spacing w:before="240" w:line="240" w:lineRule="auto"/>
        <w:ind w:right="-907" w:hanging="446"/>
        <w:rPr>
          <w:rFonts w:ascii="Arial" w:hAnsi="Arial" w:cs="Arial"/>
          <w:sz w:val="18"/>
          <w:szCs w:val="18"/>
        </w:rPr>
      </w:pPr>
      <w:r w:rsidRPr="00DD3964">
        <w:rPr>
          <w:rFonts w:ascii="Arial" w:hAnsi="Arial" w:cs="Arial"/>
          <w:sz w:val="18"/>
          <w:szCs w:val="18"/>
        </w:rPr>
        <w:t>Taxpayer / Business name ________________________________________________________________________________</w:t>
      </w:r>
      <w:r w:rsidR="00EC34D6">
        <w:rPr>
          <w:rFonts w:ascii="Arial" w:hAnsi="Arial" w:cs="Arial"/>
          <w:sz w:val="18"/>
          <w:szCs w:val="18"/>
        </w:rPr>
        <w:t>_</w:t>
      </w:r>
      <w:r w:rsidRPr="00DD3964">
        <w:rPr>
          <w:rFonts w:ascii="Arial" w:hAnsi="Arial" w:cs="Arial"/>
          <w:sz w:val="18"/>
          <w:szCs w:val="18"/>
        </w:rPr>
        <w:t>_______</w:t>
      </w:r>
    </w:p>
    <w:p w:rsidR="00DD3964" w:rsidRDefault="00282AA6" w:rsidP="00C05840">
      <w:pPr>
        <w:pBdr>
          <w:bottom w:val="single" w:sz="12" w:space="0" w:color="auto"/>
        </w:pBdr>
        <w:tabs>
          <w:tab w:val="left" w:pos="1983"/>
        </w:tabs>
        <w:ind w:right="-900" w:hanging="45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7456" behindDoc="0" locked="0" layoutInCell="1" allowOverlap="1" wp14:anchorId="6362345F" wp14:editId="497FFDCC">
                <wp:simplePos x="0" y="0"/>
                <wp:positionH relativeFrom="column">
                  <wp:posOffset>601345</wp:posOffset>
                </wp:positionH>
                <wp:positionV relativeFrom="paragraph">
                  <wp:posOffset>110490</wp:posOffset>
                </wp:positionV>
                <wp:extent cx="6055995" cy="0"/>
                <wp:effectExtent l="10795" t="9525" r="10160" b="9525"/>
                <wp:wrapNone/>
                <wp:docPr id="22"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59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47.35pt;margin-top:8.7pt;width:476.8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"/>
            </w:pict>
          </mc:Fallback>
        </mc:AlternateContent>
      </w:r>
      <w:r w:rsidR="00DD3964" w:rsidRPr="00DD3964">
        <w:rPr>
          <w:rFonts w:ascii="Arial" w:hAnsi="Arial" w:cs="Arial"/>
          <w:sz w:val="18"/>
          <w:szCs w:val="18"/>
        </w:rPr>
        <w:t>Street address</w:t>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t xml:space="preserve">          </w:t>
      </w:r>
    </w:p>
    <w:p w:rsidR="00DD3964" w:rsidRDefault="00282AA6" w:rsidP="00C05840">
      <w:pPr>
        <w:pBdr>
          <w:bottom w:val="single" w:sz="12" w:space="0" w:color="auto"/>
        </w:pBdr>
        <w:tabs>
          <w:tab w:val="left" w:pos="1983"/>
        </w:tabs>
        <w:ind w:right="-900" w:hanging="45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8480" behindDoc="0" locked="0" layoutInCell="1" allowOverlap="1" wp14:anchorId="4E385A6B" wp14:editId="62F19682">
                <wp:simplePos x="0" y="0"/>
                <wp:positionH relativeFrom="column">
                  <wp:posOffset>-228600</wp:posOffset>
                </wp:positionH>
                <wp:positionV relativeFrom="paragraph">
                  <wp:posOffset>121285</wp:posOffset>
                </wp:positionV>
                <wp:extent cx="6885940" cy="0"/>
                <wp:effectExtent l="9525" t="12700" r="10160" b="6350"/>
                <wp:wrapNone/>
                <wp:docPr id="2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85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18pt;margin-top:9.55pt;width:542.2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YIiHwIAAD0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"/>
            </w:pict>
          </mc:Fallback>
        </mc:AlternateContent>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r>
      <w:r w:rsidR="00DD3964" w:rsidRPr="00DD3964">
        <w:rPr>
          <w:rFonts w:ascii="Arial" w:hAnsi="Arial" w:cs="Arial"/>
          <w:sz w:val="18"/>
          <w:szCs w:val="18"/>
        </w:rPr>
        <w:tab/>
        <w:t xml:space="preserve">          </w:t>
      </w:r>
    </w:p>
    <w:p w:rsidR="004213BC" w:rsidRDefault="00DD3964"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C</w:t>
      </w:r>
      <w:r w:rsidRPr="00DD3964">
        <w:rPr>
          <w:rFonts w:ascii="Arial" w:hAnsi="Arial" w:cs="Arial"/>
          <w:sz w:val="18"/>
          <w:szCs w:val="18"/>
        </w:rPr>
        <w:t>ity_______________________________________________</w:t>
      </w:r>
      <w:proofErr w:type="gramStart"/>
      <w:r w:rsidRPr="00DD3964">
        <w:rPr>
          <w:rFonts w:ascii="Arial" w:hAnsi="Arial" w:cs="Arial"/>
          <w:sz w:val="18"/>
          <w:szCs w:val="18"/>
        </w:rPr>
        <w:t>_  State</w:t>
      </w:r>
      <w:proofErr w:type="gramEnd"/>
      <w:r w:rsidRPr="00DD3964">
        <w:rPr>
          <w:rFonts w:ascii="Arial" w:hAnsi="Arial" w:cs="Arial"/>
          <w:sz w:val="18"/>
          <w:szCs w:val="18"/>
        </w:rPr>
        <w:t xml:space="preserve"> ___________________________ </w:t>
      </w:r>
      <w:r w:rsidR="0067722A">
        <w:rPr>
          <w:rFonts w:ascii="Arial" w:hAnsi="Arial" w:cs="Arial"/>
          <w:sz w:val="18"/>
          <w:szCs w:val="18"/>
        </w:rPr>
        <w:t xml:space="preserve"> </w:t>
      </w:r>
      <w:r w:rsidRPr="00DD3964">
        <w:rPr>
          <w:rFonts w:ascii="Arial" w:hAnsi="Arial" w:cs="Arial"/>
          <w:sz w:val="18"/>
          <w:szCs w:val="18"/>
        </w:rPr>
        <w:t>Zip Code_________________</w:t>
      </w:r>
    </w:p>
    <w:p w:rsidR="00DD3964" w:rsidRDefault="00DD3964"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Tax period (s) ________________</w:t>
      </w:r>
      <w:r w:rsidR="001D4586">
        <w:rPr>
          <w:rFonts w:ascii="Arial" w:hAnsi="Arial" w:cs="Arial"/>
          <w:sz w:val="18"/>
          <w:szCs w:val="18"/>
        </w:rPr>
        <w:t>__</w:t>
      </w:r>
      <w:r>
        <w:rPr>
          <w:rFonts w:ascii="Arial" w:hAnsi="Arial" w:cs="Arial"/>
          <w:sz w:val="18"/>
          <w:szCs w:val="18"/>
        </w:rPr>
        <w:t>_____</w:t>
      </w:r>
      <w:r w:rsidR="001D4586">
        <w:rPr>
          <w:rFonts w:ascii="Arial" w:hAnsi="Arial" w:cs="Arial"/>
          <w:sz w:val="18"/>
          <w:szCs w:val="18"/>
        </w:rPr>
        <w:t xml:space="preserve">   </w:t>
      </w:r>
      <w:r>
        <w:rPr>
          <w:rFonts w:ascii="Arial" w:hAnsi="Arial" w:cs="Arial"/>
          <w:sz w:val="18"/>
          <w:szCs w:val="18"/>
        </w:rPr>
        <w:t>___</w:t>
      </w:r>
      <w:r w:rsidR="001D4586">
        <w:rPr>
          <w:rFonts w:ascii="Arial" w:hAnsi="Arial" w:cs="Arial"/>
          <w:sz w:val="18"/>
          <w:szCs w:val="18"/>
        </w:rPr>
        <w:t>___</w:t>
      </w:r>
      <w:r>
        <w:rPr>
          <w:rFonts w:ascii="Arial" w:hAnsi="Arial" w:cs="Arial"/>
          <w:sz w:val="18"/>
          <w:szCs w:val="18"/>
        </w:rPr>
        <w:t>________________</w:t>
      </w:r>
      <w:r w:rsidR="001D4586">
        <w:rPr>
          <w:rFonts w:ascii="Arial" w:hAnsi="Arial" w:cs="Arial"/>
          <w:sz w:val="18"/>
          <w:szCs w:val="18"/>
        </w:rPr>
        <w:t xml:space="preserve">   </w:t>
      </w:r>
      <w:r>
        <w:rPr>
          <w:rFonts w:ascii="Arial" w:hAnsi="Arial" w:cs="Arial"/>
          <w:sz w:val="18"/>
          <w:szCs w:val="18"/>
        </w:rPr>
        <w:t>_________________________</w:t>
      </w:r>
      <w:r w:rsidR="001D4586">
        <w:rPr>
          <w:rFonts w:ascii="Arial" w:hAnsi="Arial" w:cs="Arial"/>
          <w:sz w:val="18"/>
          <w:szCs w:val="18"/>
        </w:rPr>
        <w:t xml:space="preserve">   </w:t>
      </w:r>
      <w:r>
        <w:rPr>
          <w:rFonts w:ascii="Arial" w:hAnsi="Arial" w:cs="Arial"/>
          <w:sz w:val="18"/>
          <w:szCs w:val="18"/>
        </w:rPr>
        <w:t>_______________________</w:t>
      </w:r>
    </w:p>
    <w:p w:rsidR="00411A6E" w:rsidRDefault="00282AA6" w:rsidP="00C05840">
      <w:pPr>
        <w:pBdr>
          <w:bottom w:val="single" w:sz="12" w:space="0" w:color="auto"/>
        </w:pBdr>
        <w:tabs>
          <w:tab w:val="left" w:pos="1983"/>
        </w:tabs>
        <w:ind w:right="-900" w:hanging="450"/>
        <w:rPr>
          <w:rFonts w:ascii="Arial" w:hAnsi="Arial" w:cs="Arial"/>
          <w:sz w:val="18"/>
          <w:szCs w:val="18"/>
        </w:rPr>
      </w:pPr>
      <w:r>
        <w:rPr>
          <w:noProof/>
        </w:rPr>
        <mc:AlternateContent>
          <mc:Choice Requires="wps">
            <w:drawing>
              <wp:anchor distT="0" distB="0" distL="114300" distR="114300" simplePos="0" relativeHeight="251665408" behindDoc="0" locked="0" layoutInCell="1" allowOverlap="1" wp14:anchorId="6927D8AF" wp14:editId="38B09B26">
                <wp:simplePos x="0" y="0"/>
                <wp:positionH relativeFrom="column">
                  <wp:posOffset>-295910</wp:posOffset>
                </wp:positionH>
                <wp:positionV relativeFrom="paragraph">
                  <wp:posOffset>268605</wp:posOffset>
                </wp:positionV>
                <wp:extent cx="7005955" cy="0"/>
                <wp:effectExtent l="8890" t="13335" r="14605" b="15240"/>
                <wp:wrapNone/>
                <wp:docPr id="2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595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margin-left:-23.3pt;margin-top:21.15pt;width:551.6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VyNHwIAAD4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" strokeweight="1pt"/>
            </w:pict>
          </mc:Fallback>
        </mc:AlternateContent>
      </w:r>
      <w:r w:rsidR="00EC34D6">
        <w:rPr>
          <w:rFonts w:ascii="Arial" w:hAnsi="Arial" w:cs="Arial"/>
          <w:sz w:val="18"/>
          <w:szCs w:val="18"/>
        </w:rPr>
        <w:t>Tax</w:t>
      </w:r>
      <w:r w:rsidR="00EC34D6" w:rsidRPr="00EC34D6">
        <w:rPr>
          <w:rFonts w:ascii="Arial" w:hAnsi="Arial" w:cs="Arial"/>
          <w:b/>
          <w:sz w:val="18"/>
          <w:szCs w:val="18"/>
        </w:rPr>
        <w:t xml:space="preserve"> </w:t>
      </w:r>
      <w:r w:rsidR="00EC34D6">
        <w:rPr>
          <w:rFonts w:ascii="Arial" w:hAnsi="Arial" w:cs="Arial"/>
          <w:sz w:val="18"/>
          <w:szCs w:val="18"/>
        </w:rPr>
        <w:t xml:space="preserve">form (s) ________________________   _______________________   _______________________   </w:t>
      </w:r>
      <w:r w:rsidR="0067722A">
        <w:rPr>
          <w:rFonts w:ascii="Arial" w:hAnsi="Arial" w:cs="Arial"/>
          <w:sz w:val="18"/>
          <w:szCs w:val="18"/>
        </w:rPr>
        <w:t xml:space="preserve"> </w:t>
      </w:r>
      <w:r w:rsidR="00EC34D6">
        <w:rPr>
          <w:rFonts w:ascii="Arial" w:hAnsi="Arial" w:cs="Arial"/>
          <w:sz w:val="18"/>
          <w:szCs w:val="18"/>
        </w:rPr>
        <w:t>________________________</w:t>
      </w:r>
    </w:p>
    <w:p w:rsidR="001C1318" w:rsidRPr="0069038F" w:rsidRDefault="00282AA6" w:rsidP="00C05840">
      <w:pPr>
        <w:pBdr>
          <w:bottom w:val="single" w:sz="12" w:space="0" w:color="auto"/>
        </w:pBdr>
        <w:tabs>
          <w:tab w:val="left" w:pos="1983"/>
        </w:tabs>
        <w:spacing w:after="0"/>
        <w:ind w:right="-900" w:hanging="450"/>
        <w:rPr>
          <w:rFonts w:ascii="Gautami" w:hAnsi="Gautami" w:cs="Gautami"/>
          <w:b/>
          <w:sz w:val="20"/>
          <w:szCs w:val="20"/>
        </w:rPr>
      </w:pPr>
      <w:r>
        <w:rPr>
          <w:rFonts w:ascii="Gautami" w:hAnsi="Gautami" w:cs="Gautami"/>
          <w:b/>
          <w:noProof/>
          <w:sz w:val="20"/>
          <w:szCs w:val="20"/>
        </w:rPr>
        <mc:AlternateContent>
          <mc:Choice Requires="wps">
            <w:drawing>
              <wp:anchor distT="0" distB="0" distL="114300" distR="114300" simplePos="0" relativeHeight="251669504" behindDoc="0" locked="0" layoutInCell="1" allowOverlap="1" wp14:anchorId="6A3CD805" wp14:editId="3B382224">
                <wp:simplePos x="0" y="0"/>
                <wp:positionH relativeFrom="column">
                  <wp:posOffset>-295910</wp:posOffset>
                </wp:positionH>
                <wp:positionV relativeFrom="paragraph">
                  <wp:posOffset>151765</wp:posOffset>
                </wp:positionV>
                <wp:extent cx="7005955" cy="0"/>
                <wp:effectExtent l="8890" t="12700" r="14605" b="6350"/>
                <wp:wrapNone/>
                <wp:docPr id="19"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595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23.3pt;margin-top:11.95pt;width:551.6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gvMHwIAAD4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" strokeweight="1pt"/>
            </w:pict>
          </mc:Fallback>
        </mc:AlternateContent>
      </w:r>
      <w:r w:rsidR="001C1318" w:rsidRPr="0069038F">
        <w:rPr>
          <w:rFonts w:ascii="Gautami" w:hAnsi="Gautami" w:cs="Gautami"/>
          <w:b/>
          <w:sz w:val="20"/>
          <w:szCs w:val="20"/>
        </w:rPr>
        <w:t>Section 2</w:t>
      </w:r>
    </w:p>
    <w:p w:rsidR="001C1318" w:rsidRDefault="001C1318" w:rsidP="00C05840">
      <w:pPr>
        <w:pBdr>
          <w:bottom w:val="single" w:sz="12" w:space="0" w:color="auto"/>
        </w:pBdr>
        <w:tabs>
          <w:tab w:val="left" w:pos="1983"/>
        </w:tabs>
        <w:spacing w:before="240" w:after="0"/>
        <w:ind w:right="-900" w:hanging="450"/>
        <w:rPr>
          <w:rFonts w:ascii="Arial" w:hAnsi="Arial" w:cs="Arial"/>
          <w:sz w:val="18"/>
          <w:szCs w:val="18"/>
        </w:rPr>
      </w:pPr>
      <w:r>
        <w:rPr>
          <w:rFonts w:ascii="Arial" w:hAnsi="Arial" w:cs="Arial"/>
          <w:sz w:val="18"/>
          <w:szCs w:val="18"/>
        </w:rPr>
        <w:t>Authorized representative name ____________________________________________________________________________________</w:t>
      </w:r>
    </w:p>
    <w:p w:rsidR="00791322" w:rsidRDefault="00791322" w:rsidP="00C05840">
      <w:pPr>
        <w:pBdr>
          <w:bottom w:val="single" w:sz="12" w:space="0" w:color="auto"/>
        </w:pBdr>
        <w:tabs>
          <w:tab w:val="left" w:pos="1983"/>
        </w:tabs>
        <w:spacing w:after="0"/>
        <w:ind w:right="-900" w:hanging="450"/>
        <w:rPr>
          <w:rFonts w:ascii="Arial" w:hAnsi="Arial" w:cs="Arial"/>
          <w:sz w:val="18"/>
          <w:szCs w:val="18"/>
        </w:rPr>
      </w:pPr>
    </w:p>
    <w:p w:rsidR="001C1318" w:rsidRDefault="001C1318"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Street address or P.O. Box ________________________________________________________________________________________</w:t>
      </w:r>
    </w:p>
    <w:p w:rsidR="00791322" w:rsidRDefault="00791322"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______________________________________________________________________________________________________________</w:t>
      </w:r>
    </w:p>
    <w:p w:rsidR="00791322" w:rsidRDefault="00791322"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City _______________________________________________</w:t>
      </w:r>
      <w:proofErr w:type="gramStart"/>
      <w:r>
        <w:rPr>
          <w:rFonts w:ascii="Arial" w:hAnsi="Arial" w:cs="Arial"/>
          <w:sz w:val="18"/>
          <w:szCs w:val="18"/>
        </w:rPr>
        <w:t>_  State</w:t>
      </w:r>
      <w:proofErr w:type="gramEnd"/>
      <w:r>
        <w:rPr>
          <w:rFonts w:ascii="Arial" w:hAnsi="Arial" w:cs="Arial"/>
          <w:sz w:val="18"/>
          <w:szCs w:val="18"/>
        </w:rPr>
        <w:t>_____________________________  Zip Code________________</w:t>
      </w:r>
    </w:p>
    <w:p w:rsidR="00791322" w:rsidRDefault="00791322" w:rsidP="00C05840">
      <w:pPr>
        <w:pBdr>
          <w:bottom w:val="single" w:sz="12" w:space="0" w:color="auto"/>
        </w:pBdr>
        <w:tabs>
          <w:tab w:val="left" w:pos="1983"/>
        </w:tabs>
        <w:ind w:right="-900" w:hanging="450"/>
        <w:rPr>
          <w:rFonts w:ascii="Arial" w:hAnsi="Arial" w:cs="Arial"/>
          <w:sz w:val="18"/>
          <w:szCs w:val="18"/>
        </w:rPr>
      </w:pPr>
      <w:r>
        <w:rPr>
          <w:rFonts w:ascii="Arial" w:hAnsi="Arial" w:cs="Arial"/>
          <w:sz w:val="18"/>
          <w:szCs w:val="18"/>
        </w:rPr>
        <w:t>Telephone number____________________________________   Cellular number * ___________________________________________</w:t>
      </w:r>
    </w:p>
    <w:p w:rsidR="00791322" w:rsidRDefault="00791322" w:rsidP="00C05840">
      <w:pPr>
        <w:pBdr>
          <w:bottom w:val="single" w:sz="12" w:space="0" w:color="auto"/>
        </w:pBdr>
        <w:tabs>
          <w:tab w:val="left" w:pos="1983"/>
        </w:tabs>
        <w:ind w:left="-450" w:right="-900"/>
        <w:rPr>
          <w:rFonts w:ascii="Arial" w:hAnsi="Arial" w:cs="Arial"/>
          <w:sz w:val="18"/>
          <w:szCs w:val="18"/>
        </w:rPr>
      </w:pPr>
      <w:r w:rsidRPr="00791322">
        <w:rPr>
          <w:rFonts w:ascii="Arial" w:hAnsi="Arial" w:cs="Arial"/>
          <w:sz w:val="18"/>
          <w:szCs w:val="18"/>
        </w:rPr>
        <w:t>*</w:t>
      </w:r>
      <w:r>
        <w:rPr>
          <w:rFonts w:ascii="Arial" w:hAnsi="Arial" w:cs="Arial"/>
          <w:sz w:val="18"/>
          <w:szCs w:val="18"/>
        </w:rPr>
        <w:t xml:space="preserve"> </w:t>
      </w:r>
      <w:r w:rsidRPr="0069038F">
        <w:rPr>
          <w:rFonts w:ascii="Arial" w:hAnsi="Arial" w:cs="Arial"/>
          <w:i/>
          <w:sz w:val="18"/>
          <w:szCs w:val="18"/>
        </w:rPr>
        <w:t>(Providing a cellular number will be helpful should we need to contact you after your appointment)</w:t>
      </w:r>
      <w:r w:rsidRPr="00791322">
        <w:rPr>
          <w:rFonts w:ascii="Arial" w:hAnsi="Arial" w:cs="Arial"/>
          <w:sz w:val="18"/>
          <w:szCs w:val="18"/>
        </w:rPr>
        <w:t xml:space="preserve">    </w:t>
      </w:r>
    </w:p>
    <w:p w:rsidR="00791322" w:rsidRDefault="00282AA6" w:rsidP="00C05840">
      <w:pPr>
        <w:pBdr>
          <w:bottom w:val="single" w:sz="12" w:space="0" w:color="auto"/>
        </w:pBdr>
        <w:tabs>
          <w:tab w:val="left" w:pos="1983"/>
        </w:tabs>
        <w:ind w:left="-450" w:right="-900" w:firstLine="45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71552" behindDoc="0" locked="0" layoutInCell="1" allowOverlap="1" wp14:anchorId="73828F40" wp14:editId="72BE71B9">
                <wp:simplePos x="0" y="0"/>
                <wp:positionH relativeFrom="column">
                  <wp:posOffset>1986915</wp:posOffset>
                </wp:positionH>
                <wp:positionV relativeFrom="paragraph">
                  <wp:posOffset>6350</wp:posOffset>
                </wp:positionV>
                <wp:extent cx="105410" cy="125730"/>
                <wp:effectExtent l="5715" t="10160" r="12700" b="6985"/>
                <wp:wrapNone/>
                <wp:docPr id="1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25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156.45pt;margin-top:.5pt;width:8.3pt;height: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"/>
            </w:pict>
          </mc:Fallback>
        </mc:AlternateContent>
      </w:r>
      <w:r>
        <w:rPr>
          <w:rFonts w:ascii="Arial" w:hAnsi="Arial" w:cs="Arial"/>
          <w:noProof/>
          <w:sz w:val="18"/>
          <w:szCs w:val="18"/>
        </w:rPr>
        <mc:AlternateContent>
          <mc:Choice Requires="wps">
            <w:drawing>
              <wp:anchor distT="0" distB="0" distL="114300" distR="114300" simplePos="0" relativeHeight="251686912" behindDoc="0" locked="0" layoutInCell="1" allowOverlap="1" wp14:anchorId="0F1DC091" wp14:editId="037145FC">
                <wp:simplePos x="0" y="0"/>
                <wp:positionH relativeFrom="column">
                  <wp:posOffset>4751705</wp:posOffset>
                </wp:positionH>
                <wp:positionV relativeFrom="paragraph">
                  <wp:posOffset>6350</wp:posOffset>
                </wp:positionV>
                <wp:extent cx="105410" cy="125730"/>
                <wp:effectExtent l="8255" t="10160" r="10160" b="6985"/>
                <wp:wrapNone/>
                <wp:docPr id="17"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25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26" style="position:absolute;margin-left:374.15pt;margin-top:.5pt;width:8.3pt;height:9.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"/>
            </w:pict>
          </mc:Fallback>
        </mc:AlternateContent>
      </w:r>
      <w:r>
        <w:rPr>
          <w:noProof/>
        </w:rPr>
        <mc:AlternateContent>
          <mc:Choice Requires="wps">
            <w:drawing>
              <wp:anchor distT="0" distB="0" distL="114300" distR="114300" simplePos="0" relativeHeight="251670528" behindDoc="0" locked="0" layoutInCell="1" allowOverlap="1" wp14:anchorId="2B9676B7" wp14:editId="46551DBA">
                <wp:simplePos x="0" y="0"/>
                <wp:positionH relativeFrom="column">
                  <wp:posOffset>-228600</wp:posOffset>
                </wp:positionH>
                <wp:positionV relativeFrom="paragraph">
                  <wp:posOffset>6350</wp:posOffset>
                </wp:positionV>
                <wp:extent cx="105410" cy="125730"/>
                <wp:effectExtent l="9525" t="10160" r="8890" b="6985"/>
                <wp:wrapNone/>
                <wp:docPr id="1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25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18pt;margin-top:.5pt;width:8.3pt;height:9.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"/>
            </w:pict>
          </mc:Fallback>
        </mc:AlternateContent>
      </w:r>
      <w:r w:rsidR="004F6076">
        <w:rPr>
          <w:rFonts w:ascii="Arial" w:hAnsi="Arial" w:cs="Arial"/>
          <w:sz w:val="18"/>
          <w:szCs w:val="18"/>
        </w:rPr>
        <w:t xml:space="preserve">Copy of POA Attached </w:t>
      </w:r>
      <w:r w:rsidR="00791322">
        <w:rPr>
          <w:rFonts w:ascii="Arial" w:hAnsi="Arial" w:cs="Arial"/>
          <w:sz w:val="18"/>
          <w:szCs w:val="18"/>
        </w:rPr>
        <w:t xml:space="preserve">          </w:t>
      </w:r>
      <w:r w:rsidR="002909C3">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2909C3">
        <w:rPr>
          <w:rFonts w:ascii="Arial" w:hAnsi="Arial" w:cs="Arial"/>
          <w:sz w:val="18"/>
          <w:szCs w:val="18"/>
        </w:rPr>
        <w:tab/>
      </w:r>
      <w:r w:rsidR="00791322">
        <w:rPr>
          <w:rFonts w:ascii="Arial" w:hAnsi="Arial" w:cs="Arial"/>
          <w:sz w:val="18"/>
          <w:szCs w:val="18"/>
        </w:rPr>
        <w:t>No POA on file; original attached</w:t>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r>
      <w:r w:rsidR="00133B7A">
        <w:rPr>
          <w:rFonts w:ascii="Arial" w:hAnsi="Arial" w:cs="Arial"/>
          <w:sz w:val="18"/>
          <w:szCs w:val="18"/>
        </w:rPr>
        <w:tab/>
        <w:t>Authorized under terms of TR-2000</w:t>
      </w:r>
    </w:p>
    <w:p w:rsidR="00092412" w:rsidRPr="0069038F" w:rsidRDefault="00282AA6" w:rsidP="00C05840">
      <w:pPr>
        <w:pBdr>
          <w:bottom w:val="single" w:sz="12" w:space="0" w:color="auto"/>
        </w:pBdr>
        <w:tabs>
          <w:tab w:val="left" w:pos="1983"/>
        </w:tabs>
        <w:spacing w:after="0" w:line="240" w:lineRule="auto"/>
        <w:ind w:left="-450" w:right="-900"/>
        <w:rPr>
          <w:rFonts w:ascii="Gautami" w:hAnsi="Gautami" w:cs="Gautami"/>
          <w:b/>
          <w:sz w:val="20"/>
          <w:szCs w:val="20"/>
        </w:rPr>
      </w:pPr>
      <w:r>
        <w:rPr>
          <w:rFonts w:ascii="Arial" w:hAnsi="Arial" w:cs="Arial"/>
          <w:noProof/>
          <w:sz w:val="20"/>
          <w:szCs w:val="20"/>
        </w:rPr>
        <mc:AlternateContent>
          <mc:Choice Requires="wps">
            <w:drawing>
              <wp:anchor distT="0" distB="0" distL="114300" distR="114300" simplePos="0" relativeHeight="251673600" behindDoc="0" locked="0" layoutInCell="1" allowOverlap="1" wp14:anchorId="4A623AD7" wp14:editId="357834E1">
                <wp:simplePos x="0" y="0"/>
                <wp:positionH relativeFrom="column">
                  <wp:posOffset>-291465</wp:posOffset>
                </wp:positionH>
                <wp:positionV relativeFrom="paragraph">
                  <wp:posOffset>167005</wp:posOffset>
                </wp:positionV>
                <wp:extent cx="7001510" cy="0"/>
                <wp:effectExtent l="13335" t="10795" r="14605" b="8255"/>
                <wp:wrapNone/>
                <wp:docPr id="15"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151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 o:spid="_x0000_s1026" type="#_x0000_t32" style="position:absolute;margin-left:-22.95pt;margin-top:13.15pt;width:551.3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" strokeweight="1pt"/>
            </w:pict>
          </mc:Fallback>
        </mc:AlternateContent>
      </w:r>
      <w:r>
        <w:rPr>
          <w:rFonts w:ascii="Arial" w:hAnsi="Arial" w:cs="Arial"/>
          <w:noProof/>
          <w:sz w:val="20"/>
          <w:szCs w:val="20"/>
        </w:rPr>
        <mc:AlternateContent>
          <mc:Choice Requires="wps">
            <w:drawing>
              <wp:anchor distT="0" distB="0" distL="114300" distR="114300" simplePos="0" relativeHeight="251672576" behindDoc="0" locked="0" layoutInCell="1" allowOverlap="1" wp14:anchorId="5F916F5B" wp14:editId="6969EB2B">
                <wp:simplePos x="0" y="0"/>
                <wp:positionH relativeFrom="column">
                  <wp:posOffset>-291465</wp:posOffset>
                </wp:positionH>
                <wp:positionV relativeFrom="paragraph">
                  <wp:posOffset>16510</wp:posOffset>
                </wp:positionV>
                <wp:extent cx="7001510" cy="0"/>
                <wp:effectExtent l="13335" t="12700" r="14605" b="6350"/>
                <wp:wrapNone/>
                <wp:docPr id="14"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151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22.95pt;margin-top:1.3pt;width:551.3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" strokeweight="1pt"/>
            </w:pict>
          </mc:Fallback>
        </mc:AlternateContent>
      </w:r>
      <w:r w:rsidR="00092412" w:rsidRPr="0069038F">
        <w:rPr>
          <w:rFonts w:ascii="Gautami" w:hAnsi="Gautami" w:cs="Gautami"/>
          <w:b/>
          <w:sz w:val="20"/>
          <w:szCs w:val="20"/>
        </w:rPr>
        <w:t xml:space="preserve">Section 3 </w:t>
      </w:r>
    </w:p>
    <w:p w:rsidR="00092412" w:rsidRPr="0069038F" w:rsidRDefault="00092412" w:rsidP="00C05840">
      <w:pPr>
        <w:pBdr>
          <w:bottom w:val="single" w:sz="12" w:space="0" w:color="auto"/>
        </w:pBdr>
        <w:tabs>
          <w:tab w:val="left" w:pos="1983"/>
        </w:tabs>
        <w:spacing w:after="0" w:line="240" w:lineRule="auto"/>
        <w:ind w:left="-450" w:right="-900"/>
        <w:rPr>
          <w:rFonts w:ascii="Arial" w:hAnsi="Arial" w:cs="Arial"/>
          <w:sz w:val="18"/>
          <w:szCs w:val="18"/>
        </w:rPr>
      </w:pPr>
      <w:r w:rsidRPr="0069038F">
        <w:rPr>
          <w:rFonts w:ascii="Arial" w:hAnsi="Arial" w:cs="Arial"/>
          <w:sz w:val="18"/>
          <w:szCs w:val="18"/>
        </w:rPr>
        <w:t>Description of problem/issue (</w:t>
      </w:r>
      <w:r w:rsidRPr="0069038F">
        <w:rPr>
          <w:rFonts w:ascii="Arial" w:hAnsi="Arial" w:cs="Arial"/>
          <w:i/>
          <w:sz w:val="18"/>
          <w:szCs w:val="18"/>
        </w:rPr>
        <w:t>attach</w:t>
      </w:r>
      <w:r w:rsidR="0069038F">
        <w:rPr>
          <w:rFonts w:ascii="Arial" w:hAnsi="Arial" w:cs="Arial"/>
          <w:i/>
          <w:sz w:val="18"/>
          <w:szCs w:val="18"/>
        </w:rPr>
        <w:t xml:space="preserve"> </w:t>
      </w:r>
      <w:r w:rsidRPr="0069038F">
        <w:rPr>
          <w:rFonts w:ascii="Arial" w:hAnsi="Arial" w:cs="Arial"/>
          <w:i/>
          <w:sz w:val="18"/>
          <w:szCs w:val="18"/>
        </w:rPr>
        <w:t>all pertinent information</w:t>
      </w:r>
      <w:r w:rsidRPr="0069038F">
        <w:rPr>
          <w:rFonts w:ascii="Arial" w:hAnsi="Arial" w:cs="Arial"/>
          <w:sz w:val="18"/>
          <w:szCs w:val="18"/>
        </w:rPr>
        <w:t>)</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092412" w:rsidP="00C05840">
      <w:pPr>
        <w:pBdr>
          <w:bottom w:val="single" w:sz="12" w:space="0" w:color="auto"/>
        </w:pBdr>
        <w:tabs>
          <w:tab w:val="left" w:pos="1983"/>
        </w:tabs>
        <w:spacing w:after="0" w:line="240" w:lineRule="auto"/>
        <w:ind w:left="-450" w:right="-900"/>
        <w:rPr>
          <w:rFonts w:ascii="Gautami" w:hAnsi="Gautami" w:cs="Gautami"/>
          <w:sz w:val="18"/>
          <w:szCs w:val="18"/>
        </w:rPr>
      </w:pPr>
      <w:r>
        <w:rPr>
          <w:rFonts w:ascii="Gautami" w:hAnsi="Gautami" w:cs="Gautami"/>
          <w:sz w:val="18"/>
          <w:szCs w:val="18"/>
        </w:rPr>
        <w:t>_________________________________________________________________________________________________________________</w:t>
      </w:r>
    </w:p>
    <w:p w:rsidR="00092412" w:rsidRDefault="00282AA6" w:rsidP="00C05840">
      <w:pPr>
        <w:pBdr>
          <w:bottom w:val="single" w:sz="12" w:space="0" w:color="auto"/>
        </w:pBdr>
        <w:tabs>
          <w:tab w:val="left" w:pos="1983"/>
        </w:tabs>
        <w:spacing w:after="0" w:line="240" w:lineRule="auto"/>
        <w:ind w:left="-450" w:right="-90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79744" behindDoc="0" locked="0" layoutInCell="1" allowOverlap="1" wp14:anchorId="1F6FCD27" wp14:editId="1F1E26AA">
                <wp:simplePos x="0" y="0"/>
                <wp:positionH relativeFrom="column">
                  <wp:posOffset>3844290</wp:posOffset>
                </wp:positionH>
                <wp:positionV relativeFrom="paragraph">
                  <wp:posOffset>3175</wp:posOffset>
                </wp:positionV>
                <wp:extent cx="105410" cy="130810"/>
                <wp:effectExtent l="5715" t="12065" r="12700" b="9525"/>
                <wp:wrapNone/>
                <wp:docPr id="13"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302.7pt;margin-top:.25pt;width:8.3pt;height:10.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"/>
            </w:pict>
          </mc:Fallback>
        </mc:AlternateContent>
      </w:r>
      <w:r>
        <w:rPr>
          <w:rFonts w:ascii="Arial" w:hAnsi="Arial" w:cs="Arial"/>
          <w:noProof/>
          <w:sz w:val="18"/>
          <w:szCs w:val="18"/>
        </w:rPr>
        <mc:AlternateContent>
          <mc:Choice Requires="wps">
            <w:drawing>
              <wp:anchor distT="0" distB="0" distL="114300" distR="114300" simplePos="0" relativeHeight="251680768" behindDoc="0" locked="0" layoutInCell="1" allowOverlap="1" wp14:anchorId="62BE04E6" wp14:editId="2ECECDC9">
                <wp:simplePos x="0" y="0"/>
                <wp:positionH relativeFrom="column">
                  <wp:posOffset>3173730</wp:posOffset>
                </wp:positionH>
                <wp:positionV relativeFrom="paragraph">
                  <wp:posOffset>3175</wp:posOffset>
                </wp:positionV>
                <wp:extent cx="105410" cy="130810"/>
                <wp:effectExtent l="11430" t="12065" r="6985" b="9525"/>
                <wp:wrapNone/>
                <wp:docPr id="1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08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249.9pt;margin-top:.25pt;width:8.3pt;height:10.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"/>
            </w:pict>
          </mc:Fallback>
        </mc:AlternateContent>
      </w:r>
      <w:r w:rsidR="00092412" w:rsidRPr="0069038F">
        <w:rPr>
          <w:rFonts w:ascii="Arial" w:hAnsi="Arial" w:cs="Arial"/>
          <w:sz w:val="18"/>
          <w:szCs w:val="18"/>
        </w:rPr>
        <w:t>Are you currentl</w:t>
      </w:r>
      <w:r w:rsidR="0078394C">
        <w:rPr>
          <w:rFonts w:ascii="Arial" w:hAnsi="Arial" w:cs="Arial"/>
          <w:sz w:val="18"/>
          <w:szCs w:val="18"/>
        </w:rPr>
        <w:t>y working on this case with a NYS</w:t>
      </w:r>
      <w:r w:rsidR="00092412" w:rsidRPr="0069038F">
        <w:rPr>
          <w:rFonts w:ascii="Arial" w:hAnsi="Arial" w:cs="Arial"/>
          <w:sz w:val="18"/>
          <w:szCs w:val="18"/>
        </w:rPr>
        <w:t xml:space="preserve"> representative   </w:t>
      </w:r>
      <w:r w:rsidR="007403A8" w:rsidRPr="0069038F">
        <w:rPr>
          <w:rFonts w:ascii="Arial" w:hAnsi="Arial" w:cs="Arial"/>
          <w:sz w:val="18"/>
          <w:szCs w:val="18"/>
        </w:rPr>
        <w:t xml:space="preserve">   </w:t>
      </w:r>
      <w:r w:rsidR="0069038F">
        <w:rPr>
          <w:rFonts w:ascii="Arial" w:hAnsi="Arial" w:cs="Arial"/>
          <w:sz w:val="18"/>
          <w:szCs w:val="18"/>
        </w:rPr>
        <w:t xml:space="preserve"> </w:t>
      </w:r>
      <w:r w:rsidR="0069038F">
        <w:rPr>
          <w:rFonts w:ascii="Arial" w:hAnsi="Arial" w:cs="Arial"/>
          <w:sz w:val="18"/>
          <w:szCs w:val="18"/>
        </w:rPr>
        <w:tab/>
        <w:t xml:space="preserve">   </w:t>
      </w:r>
      <w:r w:rsidR="00092412" w:rsidRPr="0069038F">
        <w:rPr>
          <w:rFonts w:ascii="Arial" w:hAnsi="Arial" w:cs="Arial"/>
          <w:sz w:val="18"/>
          <w:szCs w:val="18"/>
        </w:rPr>
        <w:t xml:space="preserve">Yes   </w:t>
      </w:r>
      <w:r w:rsidR="007403A8" w:rsidRPr="0069038F">
        <w:rPr>
          <w:rFonts w:ascii="Arial" w:hAnsi="Arial" w:cs="Arial"/>
          <w:sz w:val="18"/>
          <w:szCs w:val="18"/>
        </w:rPr>
        <w:t xml:space="preserve">         </w:t>
      </w:r>
      <w:r w:rsidR="0069038F">
        <w:rPr>
          <w:rFonts w:ascii="Arial" w:hAnsi="Arial" w:cs="Arial"/>
          <w:sz w:val="18"/>
          <w:szCs w:val="18"/>
        </w:rPr>
        <w:t xml:space="preserve">   </w:t>
      </w:r>
      <w:r w:rsidR="007403A8" w:rsidRPr="0069038F">
        <w:rPr>
          <w:rFonts w:ascii="Arial" w:hAnsi="Arial" w:cs="Arial"/>
          <w:sz w:val="18"/>
          <w:szCs w:val="18"/>
        </w:rPr>
        <w:t xml:space="preserve"> </w:t>
      </w:r>
      <w:proofErr w:type="gramStart"/>
      <w:r w:rsidR="00092412" w:rsidRPr="0069038F">
        <w:rPr>
          <w:rFonts w:ascii="Arial" w:hAnsi="Arial" w:cs="Arial"/>
          <w:sz w:val="18"/>
          <w:szCs w:val="18"/>
        </w:rPr>
        <w:t>No</w:t>
      </w:r>
      <w:proofErr w:type="gramEnd"/>
    </w:p>
    <w:p w:rsidR="0069038F" w:rsidRPr="0069038F" w:rsidRDefault="00282AA6" w:rsidP="00C05840">
      <w:pPr>
        <w:pBdr>
          <w:bottom w:val="single" w:sz="12" w:space="0" w:color="auto"/>
        </w:pBdr>
        <w:tabs>
          <w:tab w:val="left" w:pos="1983"/>
        </w:tabs>
        <w:spacing w:after="0" w:line="240" w:lineRule="auto"/>
        <w:ind w:left="-450" w:right="-900"/>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87936" behindDoc="0" locked="0" layoutInCell="1" allowOverlap="1" wp14:anchorId="4EB976E1" wp14:editId="3C126DEE">
                <wp:simplePos x="0" y="0"/>
                <wp:positionH relativeFrom="column">
                  <wp:posOffset>3844290</wp:posOffset>
                </wp:positionH>
                <wp:positionV relativeFrom="paragraph">
                  <wp:posOffset>118745</wp:posOffset>
                </wp:positionV>
                <wp:extent cx="105410" cy="133985"/>
                <wp:effectExtent l="5715" t="11430" r="12700" b="6985"/>
                <wp:wrapNone/>
                <wp:docPr id="1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26" style="position:absolute;margin-left:302.7pt;margin-top:9.35pt;width:8.3pt;height:10.5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"/>
            </w:pict>
          </mc:Fallback>
        </mc:AlternateContent>
      </w:r>
      <w:r>
        <w:rPr>
          <w:rFonts w:ascii="Arial" w:hAnsi="Arial" w:cs="Arial"/>
          <w:noProof/>
          <w:sz w:val="18"/>
          <w:szCs w:val="18"/>
        </w:rPr>
        <mc:AlternateContent>
          <mc:Choice Requires="wps">
            <w:drawing>
              <wp:anchor distT="0" distB="0" distL="114300" distR="114300" simplePos="0" relativeHeight="251677696" behindDoc="0" locked="0" layoutInCell="1" allowOverlap="1" wp14:anchorId="2A101549" wp14:editId="460D527B">
                <wp:simplePos x="0" y="0"/>
                <wp:positionH relativeFrom="column">
                  <wp:posOffset>3009900</wp:posOffset>
                </wp:positionH>
                <wp:positionV relativeFrom="paragraph">
                  <wp:posOffset>118745</wp:posOffset>
                </wp:positionV>
                <wp:extent cx="105410" cy="133985"/>
                <wp:effectExtent l="9525" t="11430" r="8890" b="6985"/>
                <wp:wrapNone/>
                <wp:docPr id="1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237pt;margin-top:9.35pt;width:8.3pt;height:10.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"/>
            </w:pict>
          </mc:Fallback>
        </mc:AlternateContent>
      </w:r>
      <w:r>
        <w:rPr>
          <w:rFonts w:ascii="Arial" w:hAnsi="Arial" w:cs="Arial"/>
          <w:noProof/>
          <w:sz w:val="18"/>
          <w:szCs w:val="18"/>
        </w:rPr>
        <mc:AlternateContent>
          <mc:Choice Requires="wps">
            <w:drawing>
              <wp:anchor distT="0" distB="0" distL="114300" distR="114300" simplePos="0" relativeHeight="251676672" behindDoc="0" locked="0" layoutInCell="1" allowOverlap="1" wp14:anchorId="08222509" wp14:editId="20F37069">
                <wp:simplePos x="0" y="0"/>
                <wp:positionH relativeFrom="column">
                  <wp:posOffset>2418715</wp:posOffset>
                </wp:positionH>
                <wp:positionV relativeFrom="paragraph">
                  <wp:posOffset>118745</wp:posOffset>
                </wp:positionV>
                <wp:extent cx="105410" cy="133985"/>
                <wp:effectExtent l="8890" t="11430" r="9525" b="6985"/>
                <wp:wrapNone/>
                <wp:docPr id="9"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190.45pt;margin-top:9.35pt;width:8.3pt;height:10.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"/>
            </w:pict>
          </mc:Fallback>
        </mc:AlternateContent>
      </w:r>
      <w:r>
        <w:rPr>
          <w:rFonts w:ascii="Arial" w:hAnsi="Arial" w:cs="Arial"/>
          <w:noProof/>
          <w:sz w:val="18"/>
          <w:szCs w:val="18"/>
        </w:rPr>
        <mc:AlternateContent>
          <mc:Choice Requires="wps">
            <w:drawing>
              <wp:anchor distT="0" distB="0" distL="114300" distR="114300" simplePos="0" relativeHeight="251674624" behindDoc="0" locked="0" layoutInCell="1" allowOverlap="1" wp14:anchorId="362C3114" wp14:editId="5863AA4D">
                <wp:simplePos x="0" y="0"/>
                <wp:positionH relativeFrom="column">
                  <wp:posOffset>1682750</wp:posOffset>
                </wp:positionH>
                <wp:positionV relativeFrom="paragraph">
                  <wp:posOffset>118745</wp:posOffset>
                </wp:positionV>
                <wp:extent cx="105410" cy="133985"/>
                <wp:effectExtent l="6350" t="11430" r="12065" b="6985"/>
                <wp:wrapNone/>
                <wp:docPr id="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339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margin-left:132.5pt;margin-top:9.35pt;width:8.3pt;height:10.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"/>
            </w:pict>
          </mc:Fallback>
        </mc:AlternateContent>
      </w:r>
    </w:p>
    <w:p w:rsidR="005305DE" w:rsidRDefault="00092412" w:rsidP="005305DE">
      <w:pPr>
        <w:pBdr>
          <w:bottom w:val="single" w:sz="12" w:space="0" w:color="auto"/>
        </w:pBdr>
        <w:tabs>
          <w:tab w:val="left" w:pos="1983"/>
        </w:tabs>
        <w:spacing w:after="0" w:line="240" w:lineRule="auto"/>
        <w:ind w:left="-450" w:right="-900"/>
        <w:rPr>
          <w:rFonts w:ascii="Arial" w:hAnsi="Arial" w:cs="Arial"/>
          <w:sz w:val="18"/>
          <w:szCs w:val="18"/>
        </w:rPr>
      </w:pPr>
      <w:r w:rsidRPr="0069038F">
        <w:rPr>
          <w:rFonts w:ascii="Arial" w:hAnsi="Arial" w:cs="Arial"/>
          <w:sz w:val="18"/>
          <w:szCs w:val="18"/>
        </w:rPr>
        <w:t xml:space="preserve">If </w:t>
      </w:r>
      <w:proofErr w:type="gramStart"/>
      <w:r w:rsidRPr="0069038F">
        <w:rPr>
          <w:rFonts w:ascii="Arial" w:hAnsi="Arial" w:cs="Arial"/>
          <w:b/>
          <w:sz w:val="18"/>
          <w:szCs w:val="18"/>
        </w:rPr>
        <w:t>Yes</w:t>
      </w:r>
      <w:proofErr w:type="gramEnd"/>
      <w:r w:rsidRPr="0069038F">
        <w:rPr>
          <w:rFonts w:ascii="Arial" w:hAnsi="Arial" w:cs="Arial"/>
          <w:b/>
          <w:sz w:val="18"/>
          <w:szCs w:val="18"/>
        </w:rPr>
        <w:t>,</w:t>
      </w:r>
      <w:r w:rsidRPr="0069038F">
        <w:rPr>
          <w:rFonts w:ascii="Arial" w:hAnsi="Arial" w:cs="Arial"/>
          <w:sz w:val="18"/>
          <w:szCs w:val="18"/>
        </w:rPr>
        <w:t xml:space="preserve"> please check which operation:    </w:t>
      </w:r>
      <w:r w:rsidR="00CA0609">
        <w:rPr>
          <w:rFonts w:ascii="Arial" w:hAnsi="Arial" w:cs="Arial"/>
          <w:sz w:val="18"/>
          <w:szCs w:val="18"/>
        </w:rPr>
        <w:t xml:space="preserve">  </w:t>
      </w:r>
      <w:r w:rsidR="00CA0609">
        <w:rPr>
          <w:rFonts w:ascii="Arial" w:hAnsi="Arial" w:cs="Arial"/>
          <w:sz w:val="18"/>
          <w:szCs w:val="18"/>
        </w:rPr>
        <w:tab/>
      </w:r>
      <w:r w:rsidR="0069038F">
        <w:rPr>
          <w:rFonts w:ascii="Arial" w:hAnsi="Arial" w:cs="Arial"/>
          <w:sz w:val="18"/>
          <w:szCs w:val="18"/>
        </w:rPr>
        <w:t xml:space="preserve"> </w:t>
      </w:r>
      <w:r w:rsidRPr="0069038F">
        <w:rPr>
          <w:rFonts w:ascii="Arial" w:hAnsi="Arial" w:cs="Arial"/>
          <w:sz w:val="18"/>
          <w:szCs w:val="18"/>
        </w:rPr>
        <w:t xml:space="preserve">Collection   </w:t>
      </w:r>
      <w:r w:rsidR="007403A8" w:rsidRPr="0069038F">
        <w:rPr>
          <w:rFonts w:ascii="Arial" w:hAnsi="Arial" w:cs="Arial"/>
          <w:sz w:val="18"/>
          <w:szCs w:val="18"/>
        </w:rPr>
        <w:t xml:space="preserve">  </w:t>
      </w:r>
      <w:r w:rsidRPr="0069038F">
        <w:rPr>
          <w:rFonts w:ascii="Arial" w:hAnsi="Arial" w:cs="Arial"/>
          <w:sz w:val="18"/>
          <w:szCs w:val="18"/>
        </w:rPr>
        <w:t xml:space="preserve">   </w:t>
      </w:r>
      <w:r w:rsidR="0078394C">
        <w:rPr>
          <w:rFonts w:ascii="Arial" w:hAnsi="Arial" w:cs="Arial"/>
          <w:sz w:val="18"/>
          <w:szCs w:val="18"/>
        </w:rPr>
        <w:t>Audit</w:t>
      </w:r>
      <w:r w:rsidRPr="0069038F">
        <w:rPr>
          <w:rFonts w:ascii="Arial" w:hAnsi="Arial" w:cs="Arial"/>
          <w:sz w:val="18"/>
          <w:szCs w:val="18"/>
        </w:rPr>
        <w:t xml:space="preserve">    </w:t>
      </w:r>
      <w:r w:rsidR="007403A8" w:rsidRPr="0069038F">
        <w:rPr>
          <w:rFonts w:ascii="Arial" w:hAnsi="Arial" w:cs="Arial"/>
          <w:sz w:val="18"/>
          <w:szCs w:val="18"/>
        </w:rPr>
        <w:t xml:space="preserve">    </w:t>
      </w:r>
      <w:r w:rsidR="0069038F">
        <w:rPr>
          <w:rFonts w:ascii="Arial" w:hAnsi="Arial" w:cs="Arial"/>
          <w:sz w:val="18"/>
          <w:szCs w:val="18"/>
        </w:rPr>
        <w:t xml:space="preserve">  </w:t>
      </w:r>
      <w:r w:rsidR="00C046AF">
        <w:rPr>
          <w:rFonts w:ascii="Arial" w:hAnsi="Arial" w:cs="Arial"/>
          <w:sz w:val="18"/>
          <w:szCs w:val="18"/>
        </w:rPr>
        <w:t>Processing</w:t>
      </w:r>
      <w:r w:rsidR="007403A8" w:rsidRPr="0069038F">
        <w:rPr>
          <w:rFonts w:ascii="Arial" w:hAnsi="Arial" w:cs="Arial"/>
          <w:sz w:val="18"/>
          <w:szCs w:val="18"/>
        </w:rPr>
        <w:t xml:space="preserve">     </w:t>
      </w:r>
      <w:r w:rsidR="0069038F">
        <w:rPr>
          <w:rFonts w:ascii="Arial" w:hAnsi="Arial" w:cs="Arial"/>
          <w:sz w:val="18"/>
          <w:szCs w:val="18"/>
        </w:rPr>
        <w:t xml:space="preserve">  </w:t>
      </w:r>
      <w:r w:rsidR="00CA0609">
        <w:rPr>
          <w:rFonts w:ascii="Arial" w:hAnsi="Arial" w:cs="Arial"/>
          <w:sz w:val="18"/>
          <w:szCs w:val="18"/>
        </w:rPr>
        <w:t xml:space="preserve">  </w:t>
      </w:r>
      <w:r w:rsidR="00C05840">
        <w:rPr>
          <w:rFonts w:ascii="Arial" w:hAnsi="Arial" w:cs="Arial"/>
          <w:sz w:val="18"/>
          <w:szCs w:val="18"/>
        </w:rPr>
        <w:t>City/Offi</w:t>
      </w:r>
      <w:r w:rsidR="005305DE">
        <w:rPr>
          <w:rFonts w:ascii="Arial" w:hAnsi="Arial" w:cs="Arial"/>
          <w:sz w:val="18"/>
          <w:szCs w:val="18"/>
        </w:rPr>
        <w:t>ce (if known</w:t>
      </w: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BE0EF4" w:rsidRDefault="003E786C">
      <w:pPr>
        <w:rPr>
          <w:rFonts w:ascii="Arial" w:hAnsi="Arial" w:cs="Arial"/>
          <w:sz w:val="18"/>
          <w:szCs w:val="18"/>
        </w:rPr>
      </w:pPr>
      <w:hyperlink r:id="rId10" w:history="1">
        <w:r w:rsidR="00BE0EF4" w:rsidRPr="006752E7">
          <w:rPr>
            <w:rStyle w:val="Hyperlink"/>
            <w:rFonts w:ascii="Arial" w:hAnsi="Arial" w:cs="Arial"/>
            <w:sz w:val="18"/>
            <w:szCs w:val="18"/>
          </w:rPr>
          <w:t>www.tax.ny.gov</w:t>
        </w:r>
      </w:hyperlink>
      <w:r w:rsidR="00BE0EF4">
        <w:rPr>
          <w:rFonts w:ascii="Arial" w:hAnsi="Arial" w:cs="Arial"/>
          <w:sz w:val="18"/>
          <w:szCs w:val="18"/>
        </w:rPr>
        <w:t xml:space="preserve">                                                                                                          NYS Department of Taxation and Finance</w:t>
      </w:r>
    </w:p>
    <w:p w:rsidR="00BE0EF4" w:rsidRDefault="00BE0EF4">
      <w:pPr>
        <w:rPr>
          <w:rFonts w:ascii="Arial" w:hAnsi="Arial" w:cs="Arial"/>
          <w:sz w:val="18"/>
          <w:szCs w:val="18"/>
        </w:rPr>
      </w:pPr>
      <w:r>
        <w:rPr>
          <w:rFonts w:ascii="Arial" w:hAnsi="Arial" w:cs="Arial"/>
          <w:sz w:val="18"/>
          <w:szCs w:val="18"/>
        </w:rPr>
        <w:br w:type="page"/>
      </w:r>
    </w:p>
    <w:p w:rsidR="005305DE" w:rsidRDefault="005305DE" w:rsidP="005305DE">
      <w:pPr>
        <w:pBdr>
          <w:bottom w:val="single" w:sz="12" w:space="0" w:color="auto"/>
        </w:pBdr>
        <w:tabs>
          <w:tab w:val="left" w:pos="1983"/>
        </w:tabs>
        <w:spacing w:after="0" w:line="240" w:lineRule="auto"/>
        <w:ind w:left="-450" w:right="-900"/>
        <w:rPr>
          <w:rFonts w:ascii="Arial" w:hAnsi="Arial" w:cs="Arial"/>
          <w:sz w:val="18"/>
          <w:szCs w:val="18"/>
        </w:rPr>
      </w:pPr>
    </w:p>
    <w:p w:rsidR="006D42A0" w:rsidRPr="00AF108A" w:rsidRDefault="006D42A0" w:rsidP="00674CF8">
      <w:pPr>
        <w:pStyle w:val="NoSpacing"/>
        <w:jc w:val="center"/>
        <w:rPr>
          <w:b/>
          <w:sz w:val="26"/>
          <w:szCs w:val="26"/>
        </w:rPr>
      </w:pPr>
      <w:r w:rsidRPr="00AF108A">
        <w:rPr>
          <w:b/>
          <w:sz w:val="26"/>
          <w:szCs w:val="26"/>
        </w:rPr>
        <w:t>Instructions for Practitioner Case Resolution Program</w:t>
      </w:r>
    </w:p>
    <w:p w:rsidR="006F192D" w:rsidRPr="00674CF8" w:rsidRDefault="00282AA6" w:rsidP="00674CF8">
      <w:pPr>
        <w:pStyle w:val="NoSpacing"/>
        <w:jc w:val="center"/>
        <w:rPr>
          <w:b/>
          <w:sz w:val="20"/>
          <w:szCs w:val="20"/>
        </w:rPr>
      </w:pPr>
      <w:r>
        <w:rPr>
          <w:b/>
          <w:noProof/>
          <w:sz w:val="20"/>
          <w:szCs w:val="20"/>
        </w:rPr>
        <mc:AlternateContent>
          <mc:Choice Requires="wps">
            <w:drawing>
              <wp:anchor distT="0" distB="0" distL="114300" distR="114300" simplePos="0" relativeHeight="251683840" behindDoc="0" locked="0" layoutInCell="1" allowOverlap="1">
                <wp:simplePos x="0" y="0"/>
                <wp:positionH relativeFrom="column">
                  <wp:posOffset>-48260</wp:posOffset>
                </wp:positionH>
                <wp:positionV relativeFrom="paragraph">
                  <wp:posOffset>23495</wp:posOffset>
                </wp:positionV>
                <wp:extent cx="6140450" cy="0"/>
                <wp:effectExtent l="8890" t="12700" r="13335" b="6350"/>
                <wp:wrapNone/>
                <wp:docPr id="6"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4" o:spid="_x0000_s1026" type="#_x0000_t32" style="position:absolute;margin-left:-3.8pt;margin-top:1.85pt;width:483.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" strokeweight="1pt"/>
            </w:pict>
          </mc:Fallback>
        </mc:AlternateContent>
      </w:r>
    </w:p>
    <w:p w:rsidR="006D42A0" w:rsidRPr="00041103" w:rsidRDefault="006D42A0" w:rsidP="00674CF8">
      <w:pPr>
        <w:pStyle w:val="NoSpacing"/>
        <w:rPr>
          <w:sz w:val="20"/>
          <w:szCs w:val="20"/>
        </w:rPr>
      </w:pPr>
      <w:r w:rsidRPr="00041103">
        <w:rPr>
          <w:sz w:val="20"/>
          <w:szCs w:val="20"/>
        </w:rPr>
        <w:t>Bring your toughest case (</w:t>
      </w:r>
      <w:r w:rsidRPr="00041103">
        <w:rPr>
          <w:i/>
          <w:sz w:val="20"/>
          <w:szCs w:val="20"/>
        </w:rPr>
        <w:t>one case per practitioner</w:t>
      </w:r>
      <w:r w:rsidRPr="00041103">
        <w:rPr>
          <w:sz w:val="20"/>
          <w:szCs w:val="20"/>
        </w:rPr>
        <w:t>) to the Practitio</w:t>
      </w:r>
      <w:r w:rsidR="0078394C">
        <w:rPr>
          <w:sz w:val="20"/>
          <w:szCs w:val="20"/>
        </w:rPr>
        <w:t>ner Case Resolution Program.  NYS</w:t>
      </w:r>
      <w:r w:rsidRPr="00041103">
        <w:rPr>
          <w:sz w:val="20"/>
          <w:szCs w:val="20"/>
        </w:rPr>
        <w:t xml:space="preserve"> representatives with specialized experience will be </w:t>
      </w:r>
      <w:proofErr w:type="gramStart"/>
      <w:r w:rsidRPr="00041103">
        <w:rPr>
          <w:sz w:val="20"/>
          <w:szCs w:val="20"/>
        </w:rPr>
        <w:t>available  -</w:t>
      </w:r>
      <w:proofErr w:type="gramEnd"/>
      <w:r w:rsidRPr="00041103">
        <w:rPr>
          <w:sz w:val="20"/>
          <w:szCs w:val="20"/>
        </w:rPr>
        <w:t xml:space="preserve"> </w:t>
      </w:r>
      <w:r w:rsidRPr="00041103">
        <w:rPr>
          <w:i/>
          <w:sz w:val="20"/>
          <w:szCs w:val="20"/>
        </w:rPr>
        <w:t xml:space="preserve">by appointment only </w:t>
      </w:r>
      <w:r w:rsidRPr="00041103">
        <w:rPr>
          <w:sz w:val="20"/>
          <w:szCs w:val="20"/>
        </w:rPr>
        <w:t xml:space="preserve">– to meet one-on-one with </w:t>
      </w:r>
      <w:r w:rsidR="0078394C">
        <w:rPr>
          <w:sz w:val="20"/>
          <w:szCs w:val="20"/>
        </w:rPr>
        <w:t>a NYS representative</w:t>
      </w:r>
      <w:r w:rsidRPr="00041103">
        <w:rPr>
          <w:sz w:val="20"/>
          <w:szCs w:val="20"/>
        </w:rPr>
        <w:t xml:space="preserve"> to discuss a client’s tax case.  If the case can’t be resolved on site, it will be assigned to an appropriate </w:t>
      </w:r>
      <w:r w:rsidR="0078394C">
        <w:rPr>
          <w:sz w:val="20"/>
          <w:szCs w:val="20"/>
        </w:rPr>
        <w:t>NYS representative</w:t>
      </w:r>
      <w:r w:rsidRPr="00041103">
        <w:rPr>
          <w:sz w:val="20"/>
          <w:szCs w:val="20"/>
        </w:rPr>
        <w:t xml:space="preserve"> for follow-up.</w:t>
      </w:r>
    </w:p>
    <w:p w:rsidR="006D42A0" w:rsidRDefault="006D42A0" w:rsidP="00674CF8">
      <w:pPr>
        <w:pStyle w:val="NoSpacing"/>
        <w:rPr>
          <w:sz w:val="20"/>
          <w:szCs w:val="20"/>
        </w:rPr>
      </w:pPr>
    </w:p>
    <w:p w:rsidR="00AF108A" w:rsidRDefault="00AF108A" w:rsidP="00AF108A">
      <w:pPr>
        <w:pStyle w:val="ListParagraph"/>
        <w:rPr>
          <w:sz w:val="20"/>
          <w:szCs w:val="20"/>
        </w:rPr>
      </w:pPr>
    </w:p>
    <w:p w:rsidR="00674CF8" w:rsidRPr="00041103" w:rsidRDefault="00674CF8" w:rsidP="00674CF8">
      <w:pPr>
        <w:pStyle w:val="NoSpacing"/>
        <w:rPr>
          <w:sz w:val="20"/>
          <w:szCs w:val="20"/>
        </w:rPr>
      </w:pPr>
    </w:p>
    <w:p w:rsidR="00674CF8" w:rsidRPr="00674CF8" w:rsidRDefault="00674CF8" w:rsidP="00674CF8">
      <w:pPr>
        <w:pStyle w:val="NoSpacing"/>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674CF8" w:rsidRDefault="00674CF8" w:rsidP="00674CF8">
      <w:pPr>
        <w:pStyle w:val="NoSpacing"/>
        <w:rPr>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2840EF" w:rsidRDefault="002840EF"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041103" w:rsidRDefault="00041103" w:rsidP="00674CF8">
      <w:pPr>
        <w:pStyle w:val="NoSpacing"/>
        <w:jc w:val="center"/>
        <w:rPr>
          <w:b/>
          <w:sz w:val="20"/>
          <w:szCs w:val="20"/>
        </w:rPr>
      </w:pPr>
    </w:p>
    <w:p w:rsidR="002840EF" w:rsidRDefault="002840EF" w:rsidP="00674CF8">
      <w:pPr>
        <w:pStyle w:val="NoSpacing"/>
        <w:jc w:val="center"/>
        <w:rPr>
          <w:b/>
          <w:sz w:val="20"/>
          <w:szCs w:val="20"/>
        </w:rPr>
      </w:pPr>
    </w:p>
    <w:p w:rsidR="00041103" w:rsidRDefault="00282AA6" w:rsidP="00674CF8">
      <w:pPr>
        <w:pStyle w:val="NoSpacing"/>
        <w:jc w:val="center"/>
        <w:rPr>
          <w:b/>
          <w:sz w:val="20"/>
          <w:szCs w:val="20"/>
        </w:rPr>
      </w:pPr>
      <w:r>
        <w:rPr>
          <w:b/>
          <w:noProof/>
          <w:sz w:val="20"/>
          <w:szCs w:val="20"/>
        </w:rPr>
        <mc:AlternateContent>
          <mc:Choice Requires="wps">
            <w:drawing>
              <wp:anchor distT="0" distB="0" distL="114300" distR="114300" simplePos="0" relativeHeight="251685888" behindDoc="0" locked="0" layoutInCell="1" allowOverlap="1">
                <wp:simplePos x="0" y="0"/>
                <wp:positionH relativeFrom="column">
                  <wp:posOffset>17780</wp:posOffset>
                </wp:positionH>
                <wp:positionV relativeFrom="paragraph">
                  <wp:posOffset>128270</wp:posOffset>
                </wp:positionV>
                <wp:extent cx="6140450" cy="0"/>
                <wp:effectExtent l="8255" t="10160" r="13970" b="8890"/>
                <wp:wrapNone/>
                <wp:docPr id="5"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6" o:spid="_x0000_s1026" type="#_x0000_t32" style="position:absolute;margin-left:1.4pt;margin-top:10.1pt;width:483.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" strokeweight="1pt"/>
            </w:pict>
          </mc:Fallback>
        </mc:AlternateContent>
      </w:r>
    </w:p>
    <w:p w:rsidR="00041103" w:rsidRPr="00041103" w:rsidRDefault="006F192D" w:rsidP="00041103">
      <w:pPr>
        <w:pStyle w:val="NoSpacing"/>
        <w:jc w:val="center"/>
        <w:rPr>
          <w:b/>
          <w:sz w:val="20"/>
          <w:szCs w:val="20"/>
        </w:rPr>
      </w:pPr>
      <w:r w:rsidRPr="00674CF8">
        <w:rPr>
          <w:b/>
          <w:sz w:val="20"/>
          <w:szCs w:val="20"/>
        </w:rPr>
        <w:t>Privacy Act Statement</w:t>
      </w:r>
    </w:p>
    <w:p w:rsidR="00674CF8" w:rsidRPr="00041103" w:rsidRDefault="00282AA6" w:rsidP="00594A73">
      <w:pPr>
        <w:pStyle w:val="NoSpacing"/>
        <w:spacing w:before="100" w:beforeAutospacing="1"/>
        <w:rPr>
          <w:sz w:val="18"/>
          <w:szCs w:val="18"/>
        </w:rPr>
      </w:pPr>
      <w:r>
        <w:rPr>
          <w:b/>
          <w:noProof/>
          <w:sz w:val="20"/>
          <w:szCs w:val="20"/>
        </w:rPr>
        <mc:AlternateContent>
          <mc:Choice Requires="wps">
            <w:drawing>
              <wp:anchor distT="0" distB="0" distL="114300" distR="114300" simplePos="0" relativeHeight="251681792" behindDoc="0" locked="0" layoutInCell="1" allowOverlap="1">
                <wp:simplePos x="0" y="0"/>
                <wp:positionH relativeFrom="column">
                  <wp:posOffset>17780</wp:posOffset>
                </wp:positionH>
                <wp:positionV relativeFrom="paragraph">
                  <wp:posOffset>29210</wp:posOffset>
                </wp:positionV>
                <wp:extent cx="6140450" cy="0"/>
                <wp:effectExtent l="8255" t="11430" r="13970" b="7620"/>
                <wp:wrapNone/>
                <wp:docPr id="2"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2" o:spid="_x0000_s1026" type="#_x0000_t32" style="position:absolute;margin-left:1.4pt;margin-top:2.3pt;width:483.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" strokeweight="1pt"/>
            </w:pict>
          </mc:Fallback>
        </mc:AlternateContent>
      </w:r>
      <w:r w:rsidR="00674CF8" w:rsidRPr="00041103">
        <w:rPr>
          <w:sz w:val="18"/>
          <w:szCs w:val="18"/>
        </w:rPr>
        <w:t xml:space="preserve">The Privacy Act of 1974 requires that when we ask you for information about yourself, we state our legal right to do so, tell you why we are asking for it, and how it will be used.  We must also tell you what could happen if we do not receive it, and whether your response is voluntary, required to obtain a benefit, or mandatory.  Our legal right to ask for the information is pursuant to Public Law 92-463 and Executive Order (E.O.) 9397.  We are asking for the information in order to facilitate efforts to provide outstanding tax practitioner case assistance and resolution. </w:t>
      </w:r>
    </w:p>
    <w:p w:rsidR="00674CF8" w:rsidRPr="00041103" w:rsidRDefault="00674CF8" w:rsidP="00041103">
      <w:pPr>
        <w:pStyle w:val="NoSpacing"/>
        <w:rPr>
          <w:sz w:val="18"/>
          <w:szCs w:val="18"/>
        </w:rPr>
      </w:pPr>
    </w:p>
    <w:p w:rsidR="00041103" w:rsidRPr="00041103" w:rsidRDefault="00674CF8" w:rsidP="00041103">
      <w:pPr>
        <w:pStyle w:val="NoSpacing"/>
        <w:rPr>
          <w:b/>
          <w:sz w:val="18"/>
          <w:szCs w:val="18"/>
        </w:rPr>
      </w:pPr>
      <w:r w:rsidRPr="00041103">
        <w:rPr>
          <w:sz w:val="18"/>
          <w:szCs w:val="18"/>
        </w:rPr>
        <w:t xml:space="preserve">Supplying the information is voluntary and not directly required </w:t>
      </w:r>
      <w:r w:rsidR="00041103" w:rsidRPr="00041103">
        <w:rPr>
          <w:sz w:val="18"/>
          <w:szCs w:val="18"/>
        </w:rPr>
        <w:t xml:space="preserve">by law.  Requesting your social security number, which is solicited under authority of E.O. 9397, is also voluntary and no </w:t>
      </w:r>
      <w:proofErr w:type="gramStart"/>
      <w:r w:rsidR="00041103" w:rsidRPr="00041103">
        <w:rPr>
          <w:sz w:val="18"/>
          <w:szCs w:val="18"/>
        </w:rPr>
        <w:t>right,</w:t>
      </w:r>
      <w:proofErr w:type="gramEnd"/>
      <w:r w:rsidR="00041103" w:rsidRPr="00041103">
        <w:rPr>
          <w:sz w:val="18"/>
          <w:szCs w:val="18"/>
        </w:rPr>
        <w:t xml:space="preserve"> benefit, or privilege provided by law will be denied as a result of refusal to disclose it.  However, not providing all or any part of the information may limit the expediency, accuracy or completion of assistance provided. </w:t>
      </w:r>
    </w:p>
    <w:p w:rsidR="00594A73" w:rsidRDefault="00282AA6" w:rsidP="00674CF8">
      <w:pPr>
        <w:pStyle w:val="NoSpacing"/>
        <w:jc w:val="center"/>
        <w:rPr>
          <w:sz w:val="20"/>
          <w:szCs w:val="20"/>
        </w:rPr>
      </w:pPr>
      <w:r>
        <w:rPr>
          <w:b/>
          <w:noProof/>
          <w:sz w:val="20"/>
          <w:szCs w:val="20"/>
        </w:rPr>
        <mc:AlternateContent>
          <mc:Choice Requires="wps">
            <w:drawing>
              <wp:anchor distT="0" distB="0" distL="114300" distR="114300" simplePos="0" relativeHeight="251682816" behindDoc="0" locked="0" layoutInCell="1" allowOverlap="1">
                <wp:simplePos x="0" y="0"/>
                <wp:positionH relativeFrom="column">
                  <wp:posOffset>17780</wp:posOffset>
                </wp:positionH>
                <wp:positionV relativeFrom="paragraph">
                  <wp:posOffset>144780</wp:posOffset>
                </wp:positionV>
                <wp:extent cx="6140450" cy="0"/>
                <wp:effectExtent l="17780" t="17780" r="13970" b="10795"/>
                <wp:wrapNone/>
                <wp:docPr id="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045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3" o:spid="_x0000_s1026" type="#_x0000_t32" style="position:absolute;margin-left:1.4pt;margin-top:11.4pt;width:483.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" strokeweight="1.5pt"/>
            </w:pict>
          </mc:Fallback>
        </mc:AlternateContent>
      </w:r>
    </w:p>
    <w:p w:rsidR="00674CF8" w:rsidRPr="00041103" w:rsidRDefault="00041103" w:rsidP="005305DE">
      <w:pPr>
        <w:pStyle w:val="NoSpacing"/>
        <w:rPr>
          <w:sz w:val="20"/>
          <w:szCs w:val="20"/>
        </w:rPr>
      </w:pPr>
      <w:r w:rsidRPr="00041103">
        <w:rPr>
          <w:sz w:val="20"/>
          <w:szCs w:val="20"/>
        </w:rPr>
        <w:t xml:space="preserve">  </w:t>
      </w:r>
      <w:hyperlink r:id="rId11" w:history="1">
        <w:r w:rsidRPr="00041103">
          <w:rPr>
            <w:rStyle w:val="Hyperlink"/>
            <w:sz w:val="20"/>
            <w:szCs w:val="20"/>
          </w:rPr>
          <w:t>www.tax.ny.gov</w:t>
        </w:r>
      </w:hyperlink>
      <w:r w:rsidRPr="00041103">
        <w:rPr>
          <w:sz w:val="20"/>
          <w:szCs w:val="20"/>
        </w:rPr>
        <w:t xml:space="preserve">  </w:t>
      </w:r>
      <w:r w:rsidR="00594A73">
        <w:rPr>
          <w:sz w:val="20"/>
          <w:szCs w:val="20"/>
        </w:rPr>
        <w:t xml:space="preserve">   </w:t>
      </w:r>
      <w:r w:rsidR="0078394C">
        <w:rPr>
          <w:sz w:val="20"/>
          <w:szCs w:val="20"/>
        </w:rPr>
        <w:t xml:space="preserve">                         </w:t>
      </w:r>
      <w:r w:rsidR="00594A73">
        <w:rPr>
          <w:sz w:val="20"/>
          <w:szCs w:val="20"/>
        </w:rPr>
        <w:t xml:space="preserve">     </w:t>
      </w:r>
      <w:r w:rsidRPr="00041103">
        <w:rPr>
          <w:sz w:val="20"/>
          <w:szCs w:val="20"/>
        </w:rPr>
        <w:t xml:space="preserve"> </w:t>
      </w:r>
      <w:r w:rsidR="005305DE">
        <w:rPr>
          <w:sz w:val="20"/>
          <w:szCs w:val="20"/>
        </w:rPr>
        <w:t xml:space="preserve">                                                                       </w:t>
      </w:r>
      <w:r w:rsidR="00AF108A">
        <w:rPr>
          <w:sz w:val="20"/>
          <w:szCs w:val="20"/>
        </w:rPr>
        <w:t>NYS -</w:t>
      </w:r>
      <w:r w:rsidRPr="00041103">
        <w:rPr>
          <w:sz w:val="20"/>
          <w:szCs w:val="20"/>
        </w:rPr>
        <w:t xml:space="preserve"> Department of Taxation and Finance</w:t>
      </w:r>
    </w:p>
    <w:sectPr w:rsidR="00674CF8" w:rsidRPr="00041103" w:rsidSect="00AF108A">
      <w:pgSz w:w="12240" w:h="15840"/>
      <w:pgMar w:top="450" w:right="1170" w:bottom="180" w:left="1080" w:header="9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5840" w:rsidRDefault="00C05840" w:rsidP="00EC34D6">
      <w:pPr>
        <w:spacing w:after="0" w:line="240" w:lineRule="auto"/>
      </w:pPr>
      <w:r>
        <w:separator/>
      </w:r>
    </w:p>
  </w:endnote>
  <w:endnote w:type="continuationSeparator" w:id="0">
    <w:p w:rsidR="00C05840" w:rsidRDefault="00C05840" w:rsidP="00EC3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utami">
    <w:panose1 w:val="020B0502040204020203"/>
    <w:charset w:val="00"/>
    <w:family w:val="swiss"/>
    <w:pitch w:val="variable"/>
    <w:sig w:usb0="002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5840" w:rsidRDefault="00C05840" w:rsidP="00EC34D6">
      <w:pPr>
        <w:spacing w:after="0" w:line="240" w:lineRule="auto"/>
      </w:pPr>
      <w:r>
        <w:separator/>
      </w:r>
    </w:p>
  </w:footnote>
  <w:footnote w:type="continuationSeparator" w:id="0">
    <w:p w:rsidR="00C05840" w:rsidRDefault="00C05840" w:rsidP="00EC34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B1D9E"/>
    <w:multiLevelType w:val="hybridMultilevel"/>
    <w:tmpl w:val="CAEAF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C256DEF"/>
    <w:multiLevelType w:val="hybridMultilevel"/>
    <w:tmpl w:val="C8AAAEC8"/>
    <w:lvl w:ilvl="0" w:tplc="368876FA">
      <w:start w:val="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E94E31"/>
    <w:multiLevelType w:val="hybridMultilevel"/>
    <w:tmpl w:val="96E2D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0C71AF"/>
    <w:multiLevelType w:val="hybridMultilevel"/>
    <w:tmpl w:val="1AF8ECF4"/>
    <w:lvl w:ilvl="0" w:tplc="C4A217A2">
      <w:start w:val="1"/>
      <w:numFmt w:val="bullet"/>
      <w:lvlText w:val=""/>
      <w:lvlJc w:val="left"/>
      <w:pPr>
        <w:ind w:left="360" w:hanging="360"/>
      </w:pPr>
      <w:rPr>
        <w:rFonts w:ascii="Symbol" w:eastAsiaTheme="minorHAnsi"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9120730"/>
    <w:multiLevelType w:val="hybridMultilevel"/>
    <w:tmpl w:val="E7266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E56029E"/>
    <w:multiLevelType w:val="hybridMultilevel"/>
    <w:tmpl w:val="43822ACE"/>
    <w:lvl w:ilvl="0" w:tplc="04090001">
      <w:start w:val="1"/>
      <w:numFmt w:val="bullet"/>
      <w:lvlText w:val=""/>
      <w:lvlJc w:val="left"/>
      <w:pPr>
        <w:ind w:left="274" w:hanging="360"/>
      </w:pPr>
      <w:rPr>
        <w:rFonts w:ascii="Symbol" w:hAnsi="Symbol" w:hint="default"/>
      </w:rPr>
    </w:lvl>
    <w:lvl w:ilvl="1" w:tplc="04090003" w:tentative="1">
      <w:start w:val="1"/>
      <w:numFmt w:val="bullet"/>
      <w:lvlText w:val="o"/>
      <w:lvlJc w:val="left"/>
      <w:pPr>
        <w:ind w:left="994" w:hanging="360"/>
      </w:pPr>
      <w:rPr>
        <w:rFonts w:ascii="Courier New" w:hAnsi="Courier New" w:cs="Courier New" w:hint="default"/>
      </w:rPr>
    </w:lvl>
    <w:lvl w:ilvl="2" w:tplc="04090005" w:tentative="1">
      <w:start w:val="1"/>
      <w:numFmt w:val="bullet"/>
      <w:lvlText w:val=""/>
      <w:lvlJc w:val="left"/>
      <w:pPr>
        <w:ind w:left="1714" w:hanging="360"/>
      </w:pPr>
      <w:rPr>
        <w:rFonts w:ascii="Wingdings" w:hAnsi="Wingdings" w:hint="default"/>
      </w:rPr>
    </w:lvl>
    <w:lvl w:ilvl="3" w:tplc="04090001" w:tentative="1">
      <w:start w:val="1"/>
      <w:numFmt w:val="bullet"/>
      <w:lvlText w:val=""/>
      <w:lvlJc w:val="left"/>
      <w:pPr>
        <w:ind w:left="2434" w:hanging="360"/>
      </w:pPr>
      <w:rPr>
        <w:rFonts w:ascii="Symbol" w:hAnsi="Symbol" w:hint="default"/>
      </w:rPr>
    </w:lvl>
    <w:lvl w:ilvl="4" w:tplc="04090003" w:tentative="1">
      <w:start w:val="1"/>
      <w:numFmt w:val="bullet"/>
      <w:lvlText w:val="o"/>
      <w:lvlJc w:val="left"/>
      <w:pPr>
        <w:ind w:left="3154" w:hanging="360"/>
      </w:pPr>
      <w:rPr>
        <w:rFonts w:ascii="Courier New" w:hAnsi="Courier New" w:cs="Courier New" w:hint="default"/>
      </w:rPr>
    </w:lvl>
    <w:lvl w:ilvl="5" w:tplc="04090005" w:tentative="1">
      <w:start w:val="1"/>
      <w:numFmt w:val="bullet"/>
      <w:lvlText w:val=""/>
      <w:lvlJc w:val="left"/>
      <w:pPr>
        <w:ind w:left="3874" w:hanging="360"/>
      </w:pPr>
      <w:rPr>
        <w:rFonts w:ascii="Wingdings" w:hAnsi="Wingdings" w:hint="default"/>
      </w:rPr>
    </w:lvl>
    <w:lvl w:ilvl="6" w:tplc="04090001" w:tentative="1">
      <w:start w:val="1"/>
      <w:numFmt w:val="bullet"/>
      <w:lvlText w:val=""/>
      <w:lvlJc w:val="left"/>
      <w:pPr>
        <w:ind w:left="4594" w:hanging="360"/>
      </w:pPr>
      <w:rPr>
        <w:rFonts w:ascii="Symbol" w:hAnsi="Symbol" w:hint="default"/>
      </w:rPr>
    </w:lvl>
    <w:lvl w:ilvl="7" w:tplc="04090003" w:tentative="1">
      <w:start w:val="1"/>
      <w:numFmt w:val="bullet"/>
      <w:lvlText w:val="o"/>
      <w:lvlJc w:val="left"/>
      <w:pPr>
        <w:ind w:left="5314" w:hanging="360"/>
      </w:pPr>
      <w:rPr>
        <w:rFonts w:ascii="Courier New" w:hAnsi="Courier New" w:cs="Courier New" w:hint="default"/>
      </w:rPr>
    </w:lvl>
    <w:lvl w:ilvl="8" w:tplc="04090005" w:tentative="1">
      <w:start w:val="1"/>
      <w:numFmt w:val="bullet"/>
      <w:lvlText w:val=""/>
      <w:lvlJc w:val="left"/>
      <w:pPr>
        <w:ind w:left="6034"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28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1C6"/>
    <w:rsid w:val="000003E2"/>
    <w:rsid w:val="000007A0"/>
    <w:rsid w:val="00000871"/>
    <w:rsid w:val="00000DE5"/>
    <w:rsid w:val="00001C08"/>
    <w:rsid w:val="00004188"/>
    <w:rsid w:val="0000524C"/>
    <w:rsid w:val="00006A2B"/>
    <w:rsid w:val="00006CA3"/>
    <w:rsid w:val="00007353"/>
    <w:rsid w:val="00010F5F"/>
    <w:rsid w:val="00011A27"/>
    <w:rsid w:val="00011AEA"/>
    <w:rsid w:val="00011E83"/>
    <w:rsid w:val="00011F5B"/>
    <w:rsid w:val="00011F6D"/>
    <w:rsid w:val="00013079"/>
    <w:rsid w:val="00013E3D"/>
    <w:rsid w:val="000159F8"/>
    <w:rsid w:val="00016008"/>
    <w:rsid w:val="00016974"/>
    <w:rsid w:val="000173FA"/>
    <w:rsid w:val="00017CEB"/>
    <w:rsid w:val="00020E08"/>
    <w:rsid w:val="00021909"/>
    <w:rsid w:val="00022494"/>
    <w:rsid w:val="00022B6F"/>
    <w:rsid w:val="00022CAC"/>
    <w:rsid w:val="00023542"/>
    <w:rsid w:val="00023B13"/>
    <w:rsid w:val="00023FA0"/>
    <w:rsid w:val="0002420F"/>
    <w:rsid w:val="000251CE"/>
    <w:rsid w:val="0002618C"/>
    <w:rsid w:val="000274C6"/>
    <w:rsid w:val="00027673"/>
    <w:rsid w:val="000276B8"/>
    <w:rsid w:val="0003005E"/>
    <w:rsid w:val="00030CF4"/>
    <w:rsid w:val="00031353"/>
    <w:rsid w:val="00031884"/>
    <w:rsid w:val="000323E8"/>
    <w:rsid w:val="00034359"/>
    <w:rsid w:val="0003476E"/>
    <w:rsid w:val="00034C3E"/>
    <w:rsid w:val="00035A6B"/>
    <w:rsid w:val="00036F78"/>
    <w:rsid w:val="000376B1"/>
    <w:rsid w:val="000402BD"/>
    <w:rsid w:val="00040411"/>
    <w:rsid w:val="000406AB"/>
    <w:rsid w:val="00041103"/>
    <w:rsid w:val="000414AB"/>
    <w:rsid w:val="00043672"/>
    <w:rsid w:val="0004411F"/>
    <w:rsid w:val="00044247"/>
    <w:rsid w:val="00045BD0"/>
    <w:rsid w:val="000463EC"/>
    <w:rsid w:val="00046410"/>
    <w:rsid w:val="00046BA0"/>
    <w:rsid w:val="00046D0F"/>
    <w:rsid w:val="000472E2"/>
    <w:rsid w:val="000476AA"/>
    <w:rsid w:val="000477AF"/>
    <w:rsid w:val="00050252"/>
    <w:rsid w:val="000502F7"/>
    <w:rsid w:val="00050D4A"/>
    <w:rsid w:val="00050FD3"/>
    <w:rsid w:val="000510CD"/>
    <w:rsid w:val="0005148B"/>
    <w:rsid w:val="0005191A"/>
    <w:rsid w:val="00052990"/>
    <w:rsid w:val="000537F1"/>
    <w:rsid w:val="00053950"/>
    <w:rsid w:val="00053C8D"/>
    <w:rsid w:val="000549E0"/>
    <w:rsid w:val="00054D8E"/>
    <w:rsid w:val="00055056"/>
    <w:rsid w:val="00055612"/>
    <w:rsid w:val="00055C13"/>
    <w:rsid w:val="000561A6"/>
    <w:rsid w:val="000561C8"/>
    <w:rsid w:val="00056EFA"/>
    <w:rsid w:val="00057011"/>
    <w:rsid w:val="000571BD"/>
    <w:rsid w:val="00057360"/>
    <w:rsid w:val="000611A3"/>
    <w:rsid w:val="00061641"/>
    <w:rsid w:val="000619D1"/>
    <w:rsid w:val="00061EFF"/>
    <w:rsid w:val="00063843"/>
    <w:rsid w:val="00063B54"/>
    <w:rsid w:val="00063FB5"/>
    <w:rsid w:val="00064A60"/>
    <w:rsid w:val="00065E6A"/>
    <w:rsid w:val="00066366"/>
    <w:rsid w:val="0006663F"/>
    <w:rsid w:val="000666D9"/>
    <w:rsid w:val="00066A34"/>
    <w:rsid w:val="00066B8D"/>
    <w:rsid w:val="00067EB6"/>
    <w:rsid w:val="00070E53"/>
    <w:rsid w:val="00071D61"/>
    <w:rsid w:val="0007286F"/>
    <w:rsid w:val="00073201"/>
    <w:rsid w:val="000735A7"/>
    <w:rsid w:val="000738DC"/>
    <w:rsid w:val="00073E5B"/>
    <w:rsid w:val="00074C2C"/>
    <w:rsid w:val="000755D3"/>
    <w:rsid w:val="000759BA"/>
    <w:rsid w:val="00075EB2"/>
    <w:rsid w:val="00076B46"/>
    <w:rsid w:val="00077BB2"/>
    <w:rsid w:val="00080057"/>
    <w:rsid w:val="000811E1"/>
    <w:rsid w:val="00081B8E"/>
    <w:rsid w:val="00081C9B"/>
    <w:rsid w:val="00081F17"/>
    <w:rsid w:val="000822D7"/>
    <w:rsid w:val="000822F8"/>
    <w:rsid w:val="000825E6"/>
    <w:rsid w:val="00082F2E"/>
    <w:rsid w:val="0008379F"/>
    <w:rsid w:val="0008400E"/>
    <w:rsid w:val="00086A1F"/>
    <w:rsid w:val="0008731E"/>
    <w:rsid w:val="00087CE9"/>
    <w:rsid w:val="0009170F"/>
    <w:rsid w:val="00091729"/>
    <w:rsid w:val="000917B2"/>
    <w:rsid w:val="000919E4"/>
    <w:rsid w:val="00091B50"/>
    <w:rsid w:val="00091B7A"/>
    <w:rsid w:val="00091CC4"/>
    <w:rsid w:val="00092412"/>
    <w:rsid w:val="000926B8"/>
    <w:rsid w:val="00092C9B"/>
    <w:rsid w:val="00093557"/>
    <w:rsid w:val="000938CD"/>
    <w:rsid w:val="000942D0"/>
    <w:rsid w:val="0009604E"/>
    <w:rsid w:val="000972FF"/>
    <w:rsid w:val="000973DE"/>
    <w:rsid w:val="000974D8"/>
    <w:rsid w:val="00097619"/>
    <w:rsid w:val="00097DBD"/>
    <w:rsid w:val="00097FEC"/>
    <w:rsid w:val="000A0218"/>
    <w:rsid w:val="000A0828"/>
    <w:rsid w:val="000A0A16"/>
    <w:rsid w:val="000A0A50"/>
    <w:rsid w:val="000A2123"/>
    <w:rsid w:val="000A2EA6"/>
    <w:rsid w:val="000A35B5"/>
    <w:rsid w:val="000A417B"/>
    <w:rsid w:val="000A59A7"/>
    <w:rsid w:val="000A5BC4"/>
    <w:rsid w:val="000A6188"/>
    <w:rsid w:val="000A6978"/>
    <w:rsid w:val="000A7477"/>
    <w:rsid w:val="000A7665"/>
    <w:rsid w:val="000A7C5D"/>
    <w:rsid w:val="000A7CDE"/>
    <w:rsid w:val="000B02A4"/>
    <w:rsid w:val="000B02E6"/>
    <w:rsid w:val="000B0A26"/>
    <w:rsid w:val="000B0B2F"/>
    <w:rsid w:val="000B0B8B"/>
    <w:rsid w:val="000B0C8E"/>
    <w:rsid w:val="000B0F15"/>
    <w:rsid w:val="000B1B21"/>
    <w:rsid w:val="000B2A02"/>
    <w:rsid w:val="000B2F86"/>
    <w:rsid w:val="000B3810"/>
    <w:rsid w:val="000B4747"/>
    <w:rsid w:val="000B4FFD"/>
    <w:rsid w:val="000B5DED"/>
    <w:rsid w:val="000B7104"/>
    <w:rsid w:val="000C04FA"/>
    <w:rsid w:val="000C246B"/>
    <w:rsid w:val="000C277B"/>
    <w:rsid w:val="000C28C0"/>
    <w:rsid w:val="000C2C7D"/>
    <w:rsid w:val="000C4478"/>
    <w:rsid w:val="000C4742"/>
    <w:rsid w:val="000C5B0D"/>
    <w:rsid w:val="000C5E8A"/>
    <w:rsid w:val="000C609C"/>
    <w:rsid w:val="000C68D9"/>
    <w:rsid w:val="000C69EF"/>
    <w:rsid w:val="000C6A1F"/>
    <w:rsid w:val="000C7F88"/>
    <w:rsid w:val="000D075B"/>
    <w:rsid w:val="000D07A8"/>
    <w:rsid w:val="000D0AE6"/>
    <w:rsid w:val="000D0C02"/>
    <w:rsid w:val="000D0E51"/>
    <w:rsid w:val="000D176E"/>
    <w:rsid w:val="000D18C8"/>
    <w:rsid w:val="000D1DB8"/>
    <w:rsid w:val="000D20BB"/>
    <w:rsid w:val="000D27FA"/>
    <w:rsid w:val="000D2ED7"/>
    <w:rsid w:val="000D3819"/>
    <w:rsid w:val="000D3875"/>
    <w:rsid w:val="000D4F3D"/>
    <w:rsid w:val="000D7105"/>
    <w:rsid w:val="000D7188"/>
    <w:rsid w:val="000E0E3D"/>
    <w:rsid w:val="000E1524"/>
    <w:rsid w:val="000E1748"/>
    <w:rsid w:val="000E2767"/>
    <w:rsid w:val="000E39A7"/>
    <w:rsid w:val="000E4735"/>
    <w:rsid w:val="000E4F9B"/>
    <w:rsid w:val="000E530D"/>
    <w:rsid w:val="000E5327"/>
    <w:rsid w:val="000E56D1"/>
    <w:rsid w:val="000E6876"/>
    <w:rsid w:val="000F07F1"/>
    <w:rsid w:val="000F126F"/>
    <w:rsid w:val="000F164E"/>
    <w:rsid w:val="000F3B7F"/>
    <w:rsid w:val="000F406D"/>
    <w:rsid w:val="000F4391"/>
    <w:rsid w:val="000F4673"/>
    <w:rsid w:val="000F4D10"/>
    <w:rsid w:val="000F531C"/>
    <w:rsid w:val="000F58DD"/>
    <w:rsid w:val="000F5CD0"/>
    <w:rsid w:val="000F5E0F"/>
    <w:rsid w:val="000F70B6"/>
    <w:rsid w:val="000F755B"/>
    <w:rsid w:val="000F772C"/>
    <w:rsid w:val="000F77CC"/>
    <w:rsid w:val="000F7FE1"/>
    <w:rsid w:val="001006C3"/>
    <w:rsid w:val="00100813"/>
    <w:rsid w:val="00100F1C"/>
    <w:rsid w:val="001014DD"/>
    <w:rsid w:val="001015A2"/>
    <w:rsid w:val="001023E5"/>
    <w:rsid w:val="001025DB"/>
    <w:rsid w:val="00102ACE"/>
    <w:rsid w:val="00102E72"/>
    <w:rsid w:val="00102FBF"/>
    <w:rsid w:val="0010322D"/>
    <w:rsid w:val="00104D1A"/>
    <w:rsid w:val="00105067"/>
    <w:rsid w:val="001054EE"/>
    <w:rsid w:val="001058B0"/>
    <w:rsid w:val="00105DF9"/>
    <w:rsid w:val="00106788"/>
    <w:rsid w:val="001074EA"/>
    <w:rsid w:val="001079A3"/>
    <w:rsid w:val="0011026B"/>
    <w:rsid w:val="00111094"/>
    <w:rsid w:val="001115C0"/>
    <w:rsid w:val="001139CB"/>
    <w:rsid w:val="00115060"/>
    <w:rsid w:val="00115107"/>
    <w:rsid w:val="00115EBA"/>
    <w:rsid w:val="001165CD"/>
    <w:rsid w:val="001205D9"/>
    <w:rsid w:val="001206E7"/>
    <w:rsid w:val="00121328"/>
    <w:rsid w:val="00123C57"/>
    <w:rsid w:val="00123C87"/>
    <w:rsid w:val="001251D2"/>
    <w:rsid w:val="0012524E"/>
    <w:rsid w:val="0012526D"/>
    <w:rsid w:val="0012618B"/>
    <w:rsid w:val="00126230"/>
    <w:rsid w:val="001269ED"/>
    <w:rsid w:val="001274DF"/>
    <w:rsid w:val="001304BF"/>
    <w:rsid w:val="00131630"/>
    <w:rsid w:val="001321AE"/>
    <w:rsid w:val="00132D58"/>
    <w:rsid w:val="001336A5"/>
    <w:rsid w:val="00133897"/>
    <w:rsid w:val="00133B7A"/>
    <w:rsid w:val="001341F0"/>
    <w:rsid w:val="0013496F"/>
    <w:rsid w:val="00134B6E"/>
    <w:rsid w:val="00135ADD"/>
    <w:rsid w:val="00136247"/>
    <w:rsid w:val="00136DF9"/>
    <w:rsid w:val="001371B9"/>
    <w:rsid w:val="001378F9"/>
    <w:rsid w:val="00140551"/>
    <w:rsid w:val="00140AE5"/>
    <w:rsid w:val="00141589"/>
    <w:rsid w:val="001416CE"/>
    <w:rsid w:val="0014211D"/>
    <w:rsid w:val="00142229"/>
    <w:rsid w:val="00142440"/>
    <w:rsid w:val="0014332F"/>
    <w:rsid w:val="0014475C"/>
    <w:rsid w:val="00144804"/>
    <w:rsid w:val="00144F23"/>
    <w:rsid w:val="00145114"/>
    <w:rsid w:val="00145522"/>
    <w:rsid w:val="0014568B"/>
    <w:rsid w:val="00145AD1"/>
    <w:rsid w:val="001460C4"/>
    <w:rsid w:val="001508C1"/>
    <w:rsid w:val="00150CA0"/>
    <w:rsid w:val="001515DC"/>
    <w:rsid w:val="0015169A"/>
    <w:rsid w:val="001518FD"/>
    <w:rsid w:val="00154705"/>
    <w:rsid w:val="00154801"/>
    <w:rsid w:val="00154816"/>
    <w:rsid w:val="00155020"/>
    <w:rsid w:val="00155F35"/>
    <w:rsid w:val="00156078"/>
    <w:rsid w:val="001565C6"/>
    <w:rsid w:val="00156660"/>
    <w:rsid w:val="001566EF"/>
    <w:rsid w:val="00156FB8"/>
    <w:rsid w:val="001574E0"/>
    <w:rsid w:val="0015759F"/>
    <w:rsid w:val="001576DD"/>
    <w:rsid w:val="00157852"/>
    <w:rsid w:val="00161256"/>
    <w:rsid w:val="001618F0"/>
    <w:rsid w:val="00161A6F"/>
    <w:rsid w:val="00163678"/>
    <w:rsid w:val="00163725"/>
    <w:rsid w:val="00163DC6"/>
    <w:rsid w:val="001643B4"/>
    <w:rsid w:val="001644B2"/>
    <w:rsid w:val="00164651"/>
    <w:rsid w:val="00164862"/>
    <w:rsid w:val="00164869"/>
    <w:rsid w:val="00164B8A"/>
    <w:rsid w:val="001650FE"/>
    <w:rsid w:val="00165B8E"/>
    <w:rsid w:val="00167500"/>
    <w:rsid w:val="00170668"/>
    <w:rsid w:val="001709E7"/>
    <w:rsid w:val="00170B9A"/>
    <w:rsid w:val="00171545"/>
    <w:rsid w:val="00171967"/>
    <w:rsid w:val="00171B9E"/>
    <w:rsid w:val="00172F14"/>
    <w:rsid w:val="001733B1"/>
    <w:rsid w:val="001746F8"/>
    <w:rsid w:val="00176A79"/>
    <w:rsid w:val="001771C2"/>
    <w:rsid w:val="001809D7"/>
    <w:rsid w:val="00180B69"/>
    <w:rsid w:val="00181C88"/>
    <w:rsid w:val="00181E01"/>
    <w:rsid w:val="00182145"/>
    <w:rsid w:val="001825B5"/>
    <w:rsid w:val="00182A75"/>
    <w:rsid w:val="00183363"/>
    <w:rsid w:val="00183783"/>
    <w:rsid w:val="00184F18"/>
    <w:rsid w:val="0018532A"/>
    <w:rsid w:val="00186EEA"/>
    <w:rsid w:val="00187899"/>
    <w:rsid w:val="0019000A"/>
    <w:rsid w:val="00191288"/>
    <w:rsid w:val="00191A4A"/>
    <w:rsid w:val="0019301D"/>
    <w:rsid w:val="001933D9"/>
    <w:rsid w:val="00193B71"/>
    <w:rsid w:val="00193CDA"/>
    <w:rsid w:val="00194AB7"/>
    <w:rsid w:val="00195069"/>
    <w:rsid w:val="00195348"/>
    <w:rsid w:val="00195568"/>
    <w:rsid w:val="00195E66"/>
    <w:rsid w:val="00195EC1"/>
    <w:rsid w:val="0019601B"/>
    <w:rsid w:val="00196870"/>
    <w:rsid w:val="00196B5D"/>
    <w:rsid w:val="00197236"/>
    <w:rsid w:val="00197246"/>
    <w:rsid w:val="001A0A66"/>
    <w:rsid w:val="001A2B70"/>
    <w:rsid w:val="001A2BA2"/>
    <w:rsid w:val="001A3923"/>
    <w:rsid w:val="001A4752"/>
    <w:rsid w:val="001A4F4A"/>
    <w:rsid w:val="001A547D"/>
    <w:rsid w:val="001A5C36"/>
    <w:rsid w:val="001A5D9B"/>
    <w:rsid w:val="001A6040"/>
    <w:rsid w:val="001A63D2"/>
    <w:rsid w:val="001A7972"/>
    <w:rsid w:val="001A7DD6"/>
    <w:rsid w:val="001B0C3A"/>
    <w:rsid w:val="001B1B9A"/>
    <w:rsid w:val="001B229D"/>
    <w:rsid w:val="001B245A"/>
    <w:rsid w:val="001B40FC"/>
    <w:rsid w:val="001B4401"/>
    <w:rsid w:val="001B4AEC"/>
    <w:rsid w:val="001B5491"/>
    <w:rsid w:val="001B5D4D"/>
    <w:rsid w:val="001B5ED6"/>
    <w:rsid w:val="001B7545"/>
    <w:rsid w:val="001B78D6"/>
    <w:rsid w:val="001B7992"/>
    <w:rsid w:val="001C118A"/>
    <w:rsid w:val="001C1318"/>
    <w:rsid w:val="001C15A4"/>
    <w:rsid w:val="001C3657"/>
    <w:rsid w:val="001C506E"/>
    <w:rsid w:val="001C5A16"/>
    <w:rsid w:val="001C5C91"/>
    <w:rsid w:val="001C5FBE"/>
    <w:rsid w:val="001C6299"/>
    <w:rsid w:val="001C692B"/>
    <w:rsid w:val="001C7C85"/>
    <w:rsid w:val="001C7DE4"/>
    <w:rsid w:val="001D00AC"/>
    <w:rsid w:val="001D0D40"/>
    <w:rsid w:val="001D1075"/>
    <w:rsid w:val="001D2562"/>
    <w:rsid w:val="001D26F8"/>
    <w:rsid w:val="001D3150"/>
    <w:rsid w:val="001D335D"/>
    <w:rsid w:val="001D36E2"/>
    <w:rsid w:val="001D3AE4"/>
    <w:rsid w:val="001D3C6D"/>
    <w:rsid w:val="001D4586"/>
    <w:rsid w:val="001D4AF4"/>
    <w:rsid w:val="001D5BAF"/>
    <w:rsid w:val="001D6BCC"/>
    <w:rsid w:val="001D6E4D"/>
    <w:rsid w:val="001D6F15"/>
    <w:rsid w:val="001D7618"/>
    <w:rsid w:val="001D7A08"/>
    <w:rsid w:val="001E075B"/>
    <w:rsid w:val="001E1E87"/>
    <w:rsid w:val="001E1F30"/>
    <w:rsid w:val="001E2B72"/>
    <w:rsid w:val="001E31FD"/>
    <w:rsid w:val="001E33A0"/>
    <w:rsid w:val="001E3B91"/>
    <w:rsid w:val="001E4966"/>
    <w:rsid w:val="001E5604"/>
    <w:rsid w:val="001E5B24"/>
    <w:rsid w:val="001E6FED"/>
    <w:rsid w:val="001F0956"/>
    <w:rsid w:val="001F0AB3"/>
    <w:rsid w:val="001F0B24"/>
    <w:rsid w:val="001F12D5"/>
    <w:rsid w:val="001F2091"/>
    <w:rsid w:val="001F2A33"/>
    <w:rsid w:val="001F2BE9"/>
    <w:rsid w:val="001F3EDE"/>
    <w:rsid w:val="001F5A81"/>
    <w:rsid w:val="001F5C30"/>
    <w:rsid w:val="001F5DAE"/>
    <w:rsid w:val="001F6330"/>
    <w:rsid w:val="001F63E1"/>
    <w:rsid w:val="001F7245"/>
    <w:rsid w:val="00200EA6"/>
    <w:rsid w:val="002012F6"/>
    <w:rsid w:val="002022B4"/>
    <w:rsid w:val="00202C39"/>
    <w:rsid w:val="00202DD9"/>
    <w:rsid w:val="002031B1"/>
    <w:rsid w:val="0020558B"/>
    <w:rsid w:val="002056EA"/>
    <w:rsid w:val="002062DB"/>
    <w:rsid w:val="002063F7"/>
    <w:rsid w:val="00206AFA"/>
    <w:rsid w:val="00207141"/>
    <w:rsid w:val="002075B5"/>
    <w:rsid w:val="00207BBE"/>
    <w:rsid w:val="00210220"/>
    <w:rsid w:val="0021070E"/>
    <w:rsid w:val="00210A99"/>
    <w:rsid w:val="00210B5D"/>
    <w:rsid w:val="00211676"/>
    <w:rsid w:val="00211CFB"/>
    <w:rsid w:val="00211DF6"/>
    <w:rsid w:val="00211FB8"/>
    <w:rsid w:val="002121C2"/>
    <w:rsid w:val="0021239E"/>
    <w:rsid w:val="002123F5"/>
    <w:rsid w:val="00212654"/>
    <w:rsid w:val="0021313D"/>
    <w:rsid w:val="002133CC"/>
    <w:rsid w:val="00214208"/>
    <w:rsid w:val="002146EB"/>
    <w:rsid w:val="00215388"/>
    <w:rsid w:val="00215511"/>
    <w:rsid w:val="00215A94"/>
    <w:rsid w:val="00215BCA"/>
    <w:rsid w:val="00215C10"/>
    <w:rsid w:val="00215C37"/>
    <w:rsid w:val="00215E45"/>
    <w:rsid w:val="00216B2B"/>
    <w:rsid w:val="002172CF"/>
    <w:rsid w:val="00217367"/>
    <w:rsid w:val="002204B1"/>
    <w:rsid w:val="0022052E"/>
    <w:rsid w:val="00220C77"/>
    <w:rsid w:val="00221306"/>
    <w:rsid w:val="00221A7B"/>
    <w:rsid w:val="00222F0D"/>
    <w:rsid w:val="00223072"/>
    <w:rsid w:val="0022307C"/>
    <w:rsid w:val="00223499"/>
    <w:rsid w:val="00223632"/>
    <w:rsid w:val="00223E08"/>
    <w:rsid w:val="00224906"/>
    <w:rsid w:val="00224A70"/>
    <w:rsid w:val="00224AA1"/>
    <w:rsid w:val="00224ACA"/>
    <w:rsid w:val="002259CA"/>
    <w:rsid w:val="00225E01"/>
    <w:rsid w:val="002266EC"/>
    <w:rsid w:val="00226B00"/>
    <w:rsid w:val="002273CC"/>
    <w:rsid w:val="002305FC"/>
    <w:rsid w:val="002311E2"/>
    <w:rsid w:val="00232AB0"/>
    <w:rsid w:val="00233617"/>
    <w:rsid w:val="00233BB4"/>
    <w:rsid w:val="00233BF2"/>
    <w:rsid w:val="0023410D"/>
    <w:rsid w:val="0023484F"/>
    <w:rsid w:val="00236018"/>
    <w:rsid w:val="00236C14"/>
    <w:rsid w:val="00236FD6"/>
    <w:rsid w:val="00237667"/>
    <w:rsid w:val="0023798A"/>
    <w:rsid w:val="002403DA"/>
    <w:rsid w:val="002409DC"/>
    <w:rsid w:val="00240CF8"/>
    <w:rsid w:val="002414B9"/>
    <w:rsid w:val="00243584"/>
    <w:rsid w:val="00243C63"/>
    <w:rsid w:val="00245236"/>
    <w:rsid w:val="00245411"/>
    <w:rsid w:val="00245D00"/>
    <w:rsid w:val="00246594"/>
    <w:rsid w:val="00247982"/>
    <w:rsid w:val="00247C42"/>
    <w:rsid w:val="002526F3"/>
    <w:rsid w:val="0025299C"/>
    <w:rsid w:val="00252B4F"/>
    <w:rsid w:val="00253E5E"/>
    <w:rsid w:val="00253EF8"/>
    <w:rsid w:val="00254449"/>
    <w:rsid w:val="00254834"/>
    <w:rsid w:val="002549BC"/>
    <w:rsid w:val="00254C8E"/>
    <w:rsid w:val="00255F9D"/>
    <w:rsid w:val="0025790D"/>
    <w:rsid w:val="002579DB"/>
    <w:rsid w:val="0026144B"/>
    <w:rsid w:val="00261E29"/>
    <w:rsid w:val="00262401"/>
    <w:rsid w:val="00262760"/>
    <w:rsid w:val="0026286E"/>
    <w:rsid w:val="002635F0"/>
    <w:rsid w:val="00263962"/>
    <w:rsid w:val="00263C2A"/>
    <w:rsid w:val="0026540A"/>
    <w:rsid w:val="00265736"/>
    <w:rsid w:val="0026587B"/>
    <w:rsid w:val="00265C3C"/>
    <w:rsid w:val="00266199"/>
    <w:rsid w:val="002662A3"/>
    <w:rsid w:val="00267ECA"/>
    <w:rsid w:val="00270029"/>
    <w:rsid w:val="00270478"/>
    <w:rsid w:val="00271711"/>
    <w:rsid w:val="00272A5D"/>
    <w:rsid w:val="00273051"/>
    <w:rsid w:val="00273336"/>
    <w:rsid w:val="00273A6F"/>
    <w:rsid w:val="0027572E"/>
    <w:rsid w:val="00275EA5"/>
    <w:rsid w:val="0027707A"/>
    <w:rsid w:val="002777C5"/>
    <w:rsid w:val="00280BD7"/>
    <w:rsid w:val="00280C7D"/>
    <w:rsid w:val="0028137B"/>
    <w:rsid w:val="0028189D"/>
    <w:rsid w:val="00281E28"/>
    <w:rsid w:val="002828AB"/>
    <w:rsid w:val="00282AA6"/>
    <w:rsid w:val="00282CB6"/>
    <w:rsid w:val="002837EB"/>
    <w:rsid w:val="00283C4C"/>
    <w:rsid w:val="0028408F"/>
    <w:rsid w:val="002840EF"/>
    <w:rsid w:val="00284194"/>
    <w:rsid w:val="002844D7"/>
    <w:rsid w:val="00285571"/>
    <w:rsid w:val="0028586B"/>
    <w:rsid w:val="002859AE"/>
    <w:rsid w:val="00285D2A"/>
    <w:rsid w:val="00286661"/>
    <w:rsid w:val="0028754A"/>
    <w:rsid w:val="002877F5"/>
    <w:rsid w:val="0029018D"/>
    <w:rsid w:val="0029021C"/>
    <w:rsid w:val="0029044C"/>
    <w:rsid w:val="00290655"/>
    <w:rsid w:val="002909C3"/>
    <w:rsid w:val="00290B31"/>
    <w:rsid w:val="0029103A"/>
    <w:rsid w:val="002911E0"/>
    <w:rsid w:val="00292547"/>
    <w:rsid w:val="0029337E"/>
    <w:rsid w:val="0029559B"/>
    <w:rsid w:val="00296597"/>
    <w:rsid w:val="00296D42"/>
    <w:rsid w:val="002A0314"/>
    <w:rsid w:val="002A052C"/>
    <w:rsid w:val="002A0C6A"/>
    <w:rsid w:val="002A1259"/>
    <w:rsid w:val="002A2D3F"/>
    <w:rsid w:val="002A34C1"/>
    <w:rsid w:val="002A42DF"/>
    <w:rsid w:val="002A45EC"/>
    <w:rsid w:val="002A467F"/>
    <w:rsid w:val="002A50CC"/>
    <w:rsid w:val="002A634F"/>
    <w:rsid w:val="002A7D49"/>
    <w:rsid w:val="002B05DF"/>
    <w:rsid w:val="002B0651"/>
    <w:rsid w:val="002B100B"/>
    <w:rsid w:val="002B1637"/>
    <w:rsid w:val="002B1D0A"/>
    <w:rsid w:val="002B2E51"/>
    <w:rsid w:val="002B3E9E"/>
    <w:rsid w:val="002B46CF"/>
    <w:rsid w:val="002B4DDB"/>
    <w:rsid w:val="002B50D2"/>
    <w:rsid w:val="002B52F7"/>
    <w:rsid w:val="002B60A3"/>
    <w:rsid w:val="002B6B70"/>
    <w:rsid w:val="002B7523"/>
    <w:rsid w:val="002C0198"/>
    <w:rsid w:val="002C08F6"/>
    <w:rsid w:val="002C180E"/>
    <w:rsid w:val="002C1A9F"/>
    <w:rsid w:val="002C27BF"/>
    <w:rsid w:val="002C2898"/>
    <w:rsid w:val="002C2EEB"/>
    <w:rsid w:val="002C3DAC"/>
    <w:rsid w:val="002C3FB3"/>
    <w:rsid w:val="002C40DA"/>
    <w:rsid w:val="002C4220"/>
    <w:rsid w:val="002C5328"/>
    <w:rsid w:val="002C700B"/>
    <w:rsid w:val="002C7933"/>
    <w:rsid w:val="002C7A7D"/>
    <w:rsid w:val="002C7B16"/>
    <w:rsid w:val="002D07D5"/>
    <w:rsid w:val="002D119B"/>
    <w:rsid w:val="002D17D3"/>
    <w:rsid w:val="002D28DD"/>
    <w:rsid w:val="002D30B2"/>
    <w:rsid w:val="002D3E62"/>
    <w:rsid w:val="002D447A"/>
    <w:rsid w:val="002D5B67"/>
    <w:rsid w:val="002D5DA3"/>
    <w:rsid w:val="002D5F1A"/>
    <w:rsid w:val="002D5FCC"/>
    <w:rsid w:val="002D71CA"/>
    <w:rsid w:val="002E0622"/>
    <w:rsid w:val="002E0E73"/>
    <w:rsid w:val="002E2C63"/>
    <w:rsid w:val="002E3574"/>
    <w:rsid w:val="002E4864"/>
    <w:rsid w:val="002E4F78"/>
    <w:rsid w:val="002E51FC"/>
    <w:rsid w:val="002E5C9C"/>
    <w:rsid w:val="002E7772"/>
    <w:rsid w:val="002E77B0"/>
    <w:rsid w:val="002E7E26"/>
    <w:rsid w:val="002F04CB"/>
    <w:rsid w:val="002F084E"/>
    <w:rsid w:val="002F20EC"/>
    <w:rsid w:val="002F27B8"/>
    <w:rsid w:val="002F31A6"/>
    <w:rsid w:val="002F33FE"/>
    <w:rsid w:val="002F3E75"/>
    <w:rsid w:val="002F4441"/>
    <w:rsid w:val="002F4C58"/>
    <w:rsid w:val="002F606A"/>
    <w:rsid w:val="002F60D2"/>
    <w:rsid w:val="002F6558"/>
    <w:rsid w:val="002F680B"/>
    <w:rsid w:val="002F68F6"/>
    <w:rsid w:val="002F7E41"/>
    <w:rsid w:val="0030019A"/>
    <w:rsid w:val="003006BD"/>
    <w:rsid w:val="003008A8"/>
    <w:rsid w:val="003009AA"/>
    <w:rsid w:val="00301CDF"/>
    <w:rsid w:val="00302B7B"/>
    <w:rsid w:val="00303432"/>
    <w:rsid w:val="00303BF4"/>
    <w:rsid w:val="00305308"/>
    <w:rsid w:val="00305A00"/>
    <w:rsid w:val="003061F4"/>
    <w:rsid w:val="00306573"/>
    <w:rsid w:val="00306F63"/>
    <w:rsid w:val="003077A8"/>
    <w:rsid w:val="00307BE2"/>
    <w:rsid w:val="003101F5"/>
    <w:rsid w:val="003105B7"/>
    <w:rsid w:val="00310BD3"/>
    <w:rsid w:val="00310FA8"/>
    <w:rsid w:val="0031228A"/>
    <w:rsid w:val="00313CE1"/>
    <w:rsid w:val="00314215"/>
    <w:rsid w:val="00314224"/>
    <w:rsid w:val="003147FE"/>
    <w:rsid w:val="00315686"/>
    <w:rsid w:val="003160E8"/>
    <w:rsid w:val="00316F22"/>
    <w:rsid w:val="003172AF"/>
    <w:rsid w:val="00317992"/>
    <w:rsid w:val="00320032"/>
    <w:rsid w:val="00321AE3"/>
    <w:rsid w:val="00321E2A"/>
    <w:rsid w:val="00322A0C"/>
    <w:rsid w:val="003235E3"/>
    <w:rsid w:val="00323CF7"/>
    <w:rsid w:val="00324195"/>
    <w:rsid w:val="0032461E"/>
    <w:rsid w:val="00324DC0"/>
    <w:rsid w:val="00325EF2"/>
    <w:rsid w:val="003261FC"/>
    <w:rsid w:val="003263D1"/>
    <w:rsid w:val="00326438"/>
    <w:rsid w:val="00326914"/>
    <w:rsid w:val="003269FD"/>
    <w:rsid w:val="00326FF6"/>
    <w:rsid w:val="003270A0"/>
    <w:rsid w:val="00327FB8"/>
    <w:rsid w:val="0033013F"/>
    <w:rsid w:val="00330368"/>
    <w:rsid w:val="003313E9"/>
    <w:rsid w:val="00332458"/>
    <w:rsid w:val="00332CD5"/>
    <w:rsid w:val="00333231"/>
    <w:rsid w:val="00333894"/>
    <w:rsid w:val="00333D66"/>
    <w:rsid w:val="00334902"/>
    <w:rsid w:val="00334BF6"/>
    <w:rsid w:val="00334DDE"/>
    <w:rsid w:val="0033541A"/>
    <w:rsid w:val="0033667B"/>
    <w:rsid w:val="00336840"/>
    <w:rsid w:val="00336CF8"/>
    <w:rsid w:val="00336D3A"/>
    <w:rsid w:val="00337C75"/>
    <w:rsid w:val="00337C9F"/>
    <w:rsid w:val="0034093E"/>
    <w:rsid w:val="00340E86"/>
    <w:rsid w:val="00340E8E"/>
    <w:rsid w:val="00340F15"/>
    <w:rsid w:val="0034112F"/>
    <w:rsid w:val="00342441"/>
    <w:rsid w:val="00342B13"/>
    <w:rsid w:val="00343127"/>
    <w:rsid w:val="00343244"/>
    <w:rsid w:val="0034332E"/>
    <w:rsid w:val="0034342B"/>
    <w:rsid w:val="00343DB4"/>
    <w:rsid w:val="003443A9"/>
    <w:rsid w:val="0034630B"/>
    <w:rsid w:val="00346ABE"/>
    <w:rsid w:val="00347358"/>
    <w:rsid w:val="003503FC"/>
    <w:rsid w:val="00350A31"/>
    <w:rsid w:val="00350D82"/>
    <w:rsid w:val="00350F47"/>
    <w:rsid w:val="00351623"/>
    <w:rsid w:val="00351B4E"/>
    <w:rsid w:val="00351EBF"/>
    <w:rsid w:val="00352224"/>
    <w:rsid w:val="0035248B"/>
    <w:rsid w:val="00352EF1"/>
    <w:rsid w:val="0035350E"/>
    <w:rsid w:val="00354019"/>
    <w:rsid w:val="003543C8"/>
    <w:rsid w:val="0035478E"/>
    <w:rsid w:val="00354A9C"/>
    <w:rsid w:val="0035544B"/>
    <w:rsid w:val="0035656F"/>
    <w:rsid w:val="00356A31"/>
    <w:rsid w:val="00356AC7"/>
    <w:rsid w:val="003613D0"/>
    <w:rsid w:val="003614FC"/>
    <w:rsid w:val="003619DD"/>
    <w:rsid w:val="00361EA7"/>
    <w:rsid w:val="00364D77"/>
    <w:rsid w:val="00364ECC"/>
    <w:rsid w:val="00366B36"/>
    <w:rsid w:val="00367136"/>
    <w:rsid w:val="0036742A"/>
    <w:rsid w:val="00367432"/>
    <w:rsid w:val="00367834"/>
    <w:rsid w:val="00367A6D"/>
    <w:rsid w:val="0037008A"/>
    <w:rsid w:val="0037151C"/>
    <w:rsid w:val="00371DB8"/>
    <w:rsid w:val="00372B3F"/>
    <w:rsid w:val="00372FD0"/>
    <w:rsid w:val="00373B88"/>
    <w:rsid w:val="00373B9C"/>
    <w:rsid w:val="00373CB6"/>
    <w:rsid w:val="00374943"/>
    <w:rsid w:val="0037555E"/>
    <w:rsid w:val="00375564"/>
    <w:rsid w:val="003770BE"/>
    <w:rsid w:val="00377B64"/>
    <w:rsid w:val="003804C9"/>
    <w:rsid w:val="003814CE"/>
    <w:rsid w:val="00381A31"/>
    <w:rsid w:val="00381A3B"/>
    <w:rsid w:val="00381C1B"/>
    <w:rsid w:val="00381D73"/>
    <w:rsid w:val="00381F99"/>
    <w:rsid w:val="00383EAE"/>
    <w:rsid w:val="003842E0"/>
    <w:rsid w:val="00384488"/>
    <w:rsid w:val="00384933"/>
    <w:rsid w:val="00384CB5"/>
    <w:rsid w:val="0038640F"/>
    <w:rsid w:val="00386468"/>
    <w:rsid w:val="003865CE"/>
    <w:rsid w:val="00390097"/>
    <w:rsid w:val="003903DB"/>
    <w:rsid w:val="00390772"/>
    <w:rsid w:val="00390BA1"/>
    <w:rsid w:val="00390EF1"/>
    <w:rsid w:val="003916FA"/>
    <w:rsid w:val="00391D1B"/>
    <w:rsid w:val="003926B6"/>
    <w:rsid w:val="00392A3F"/>
    <w:rsid w:val="00392CB1"/>
    <w:rsid w:val="00392CEE"/>
    <w:rsid w:val="0039302E"/>
    <w:rsid w:val="003936A4"/>
    <w:rsid w:val="003936A6"/>
    <w:rsid w:val="00393984"/>
    <w:rsid w:val="00393E9A"/>
    <w:rsid w:val="00394DFD"/>
    <w:rsid w:val="00395D9E"/>
    <w:rsid w:val="00396E69"/>
    <w:rsid w:val="00396F50"/>
    <w:rsid w:val="00396FD7"/>
    <w:rsid w:val="00397300"/>
    <w:rsid w:val="003979CD"/>
    <w:rsid w:val="00397CA4"/>
    <w:rsid w:val="003A09F1"/>
    <w:rsid w:val="003A0BB2"/>
    <w:rsid w:val="003A0F77"/>
    <w:rsid w:val="003A1307"/>
    <w:rsid w:val="003A1BBD"/>
    <w:rsid w:val="003A1F89"/>
    <w:rsid w:val="003A2327"/>
    <w:rsid w:val="003A2CC5"/>
    <w:rsid w:val="003A31C3"/>
    <w:rsid w:val="003A326C"/>
    <w:rsid w:val="003A3564"/>
    <w:rsid w:val="003A3850"/>
    <w:rsid w:val="003A4794"/>
    <w:rsid w:val="003A5151"/>
    <w:rsid w:val="003A5194"/>
    <w:rsid w:val="003A60B1"/>
    <w:rsid w:val="003A7315"/>
    <w:rsid w:val="003A7F5E"/>
    <w:rsid w:val="003B00E7"/>
    <w:rsid w:val="003B01BC"/>
    <w:rsid w:val="003B01F1"/>
    <w:rsid w:val="003B0B74"/>
    <w:rsid w:val="003B1460"/>
    <w:rsid w:val="003B21C9"/>
    <w:rsid w:val="003B2639"/>
    <w:rsid w:val="003B2A8A"/>
    <w:rsid w:val="003B39CA"/>
    <w:rsid w:val="003B3E1F"/>
    <w:rsid w:val="003B4074"/>
    <w:rsid w:val="003B48CB"/>
    <w:rsid w:val="003B52E5"/>
    <w:rsid w:val="003B5EBA"/>
    <w:rsid w:val="003C0BB9"/>
    <w:rsid w:val="003C0BFC"/>
    <w:rsid w:val="003C1F27"/>
    <w:rsid w:val="003C32F3"/>
    <w:rsid w:val="003C4D50"/>
    <w:rsid w:val="003C547A"/>
    <w:rsid w:val="003C621C"/>
    <w:rsid w:val="003C6641"/>
    <w:rsid w:val="003C6C37"/>
    <w:rsid w:val="003C6E48"/>
    <w:rsid w:val="003C71E5"/>
    <w:rsid w:val="003D01A7"/>
    <w:rsid w:val="003D0F3D"/>
    <w:rsid w:val="003D1500"/>
    <w:rsid w:val="003D26B6"/>
    <w:rsid w:val="003D2EBA"/>
    <w:rsid w:val="003D3360"/>
    <w:rsid w:val="003D3548"/>
    <w:rsid w:val="003D46D3"/>
    <w:rsid w:val="003D4F97"/>
    <w:rsid w:val="003D56DB"/>
    <w:rsid w:val="003D66A3"/>
    <w:rsid w:val="003D6CB0"/>
    <w:rsid w:val="003D6CDF"/>
    <w:rsid w:val="003D7A38"/>
    <w:rsid w:val="003D7D4A"/>
    <w:rsid w:val="003E0ED6"/>
    <w:rsid w:val="003E1042"/>
    <w:rsid w:val="003E15F6"/>
    <w:rsid w:val="003E22D2"/>
    <w:rsid w:val="003E25C9"/>
    <w:rsid w:val="003E3589"/>
    <w:rsid w:val="003E35CD"/>
    <w:rsid w:val="003E3F37"/>
    <w:rsid w:val="003E3FB9"/>
    <w:rsid w:val="003E4829"/>
    <w:rsid w:val="003E4960"/>
    <w:rsid w:val="003E49A4"/>
    <w:rsid w:val="003E6E08"/>
    <w:rsid w:val="003E6FB9"/>
    <w:rsid w:val="003E734D"/>
    <w:rsid w:val="003E76E6"/>
    <w:rsid w:val="003E786C"/>
    <w:rsid w:val="003E7EEC"/>
    <w:rsid w:val="003E7F47"/>
    <w:rsid w:val="003F008C"/>
    <w:rsid w:val="003F035D"/>
    <w:rsid w:val="003F131D"/>
    <w:rsid w:val="003F13AF"/>
    <w:rsid w:val="003F1BF1"/>
    <w:rsid w:val="003F23E6"/>
    <w:rsid w:val="003F2454"/>
    <w:rsid w:val="003F26DA"/>
    <w:rsid w:val="003F283F"/>
    <w:rsid w:val="003F29C5"/>
    <w:rsid w:val="003F2EF4"/>
    <w:rsid w:val="003F315A"/>
    <w:rsid w:val="003F368A"/>
    <w:rsid w:val="003F43C7"/>
    <w:rsid w:val="003F5017"/>
    <w:rsid w:val="003F550D"/>
    <w:rsid w:val="003F5BB4"/>
    <w:rsid w:val="003F5D57"/>
    <w:rsid w:val="003F63B7"/>
    <w:rsid w:val="003F6593"/>
    <w:rsid w:val="003F67CF"/>
    <w:rsid w:val="003F705A"/>
    <w:rsid w:val="003F7BEC"/>
    <w:rsid w:val="003F7C29"/>
    <w:rsid w:val="0040003E"/>
    <w:rsid w:val="0040144B"/>
    <w:rsid w:val="00401475"/>
    <w:rsid w:val="00401778"/>
    <w:rsid w:val="004039CB"/>
    <w:rsid w:val="00404017"/>
    <w:rsid w:val="0040402F"/>
    <w:rsid w:val="00404698"/>
    <w:rsid w:val="00404B44"/>
    <w:rsid w:val="00405C37"/>
    <w:rsid w:val="00406651"/>
    <w:rsid w:val="00406807"/>
    <w:rsid w:val="00406AEF"/>
    <w:rsid w:val="00410CC6"/>
    <w:rsid w:val="00411A6E"/>
    <w:rsid w:val="00411D5E"/>
    <w:rsid w:val="0041272D"/>
    <w:rsid w:val="0041369E"/>
    <w:rsid w:val="004152F5"/>
    <w:rsid w:val="004157C2"/>
    <w:rsid w:val="00415E85"/>
    <w:rsid w:val="00416318"/>
    <w:rsid w:val="0041656B"/>
    <w:rsid w:val="00416D38"/>
    <w:rsid w:val="0041720D"/>
    <w:rsid w:val="0041751E"/>
    <w:rsid w:val="004207A6"/>
    <w:rsid w:val="004208E3"/>
    <w:rsid w:val="00420933"/>
    <w:rsid w:val="00420B8B"/>
    <w:rsid w:val="00420F12"/>
    <w:rsid w:val="004213BC"/>
    <w:rsid w:val="004222D3"/>
    <w:rsid w:val="0042252F"/>
    <w:rsid w:val="004243D8"/>
    <w:rsid w:val="00424D1D"/>
    <w:rsid w:val="00426475"/>
    <w:rsid w:val="004273E7"/>
    <w:rsid w:val="0042786B"/>
    <w:rsid w:val="00430395"/>
    <w:rsid w:val="004309C4"/>
    <w:rsid w:val="00430B4A"/>
    <w:rsid w:val="004314C2"/>
    <w:rsid w:val="00431621"/>
    <w:rsid w:val="00431EED"/>
    <w:rsid w:val="004325B8"/>
    <w:rsid w:val="004349CF"/>
    <w:rsid w:val="00434B23"/>
    <w:rsid w:val="0043574E"/>
    <w:rsid w:val="00435CE4"/>
    <w:rsid w:val="00436935"/>
    <w:rsid w:val="00436F86"/>
    <w:rsid w:val="004371AF"/>
    <w:rsid w:val="00437710"/>
    <w:rsid w:val="004377AF"/>
    <w:rsid w:val="00437C63"/>
    <w:rsid w:val="0044026D"/>
    <w:rsid w:val="00442183"/>
    <w:rsid w:val="004434E7"/>
    <w:rsid w:val="00444399"/>
    <w:rsid w:val="00444A00"/>
    <w:rsid w:val="0044563F"/>
    <w:rsid w:val="0044567C"/>
    <w:rsid w:val="00445E2C"/>
    <w:rsid w:val="0044641E"/>
    <w:rsid w:val="00446658"/>
    <w:rsid w:val="00446986"/>
    <w:rsid w:val="00446B4B"/>
    <w:rsid w:val="00446E73"/>
    <w:rsid w:val="00447EBD"/>
    <w:rsid w:val="004501FD"/>
    <w:rsid w:val="00450DA5"/>
    <w:rsid w:val="00451160"/>
    <w:rsid w:val="00451A76"/>
    <w:rsid w:val="004524E6"/>
    <w:rsid w:val="004535D2"/>
    <w:rsid w:val="004540BB"/>
    <w:rsid w:val="00454F9B"/>
    <w:rsid w:val="00455827"/>
    <w:rsid w:val="004559EB"/>
    <w:rsid w:val="00455B35"/>
    <w:rsid w:val="004561E7"/>
    <w:rsid w:val="0045656B"/>
    <w:rsid w:val="004567CD"/>
    <w:rsid w:val="00457D15"/>
    <w:rsid w:val="00460414"/>
    <w:rsid w:val="00460643"/>
    <w:rsid w:val="00460857"/>
    <w:rsid w:val="0046120D"/>
    <w:rsid w:val="00461F98"/>
    <w:rsid w:val="0046240E"/>
    <w:rsid w:val="004632DC"/>
    <w:rsid w:val="004642E0"/>
    <w:rsid w:val="004645EA"/>
    <w:rsid w:val="00464DA8"/>
    <w:rsid w:val="0046533B"/>
    <w:rsid w:val="00466726"/>
    <w:rsid w:val="00467CD0"/>
    <w:rsid w:val="00470B56"/>
    <w:rsid w:val="00470BD3"/>
    <w:rsid w:val="00470D32"/>
    <w:rsid w:val="004716B9"/>
    <w:rsid w:val="004717BF"/>
    <w:rsid w:val="00471D9F"/>
    <w:rsid w:val="004728AC"/>
    <w:rsid w:val="004733AA"/>
    <w:rsid w:val="00473736"/>
    <w:rsid w:val="004737A8"/>
    <w:rsid w:val="004739A6"/>
    <w:rsid w:val="00474253"/>
    <w:rsid w:val="00474A0E"/>
    <w:rsid w:val="00475FD3"/>
    <w:rsid w:val="004765AA"/>
    <w:rsid w:val="00477E08"/>
    <w:rsid w:val="00480579"/>
    <w:rsid w:val="0048199C"/>
    <w:rsid w:val="00481AB0"/>
    <w:rsid w:val="00482E3E"/>
    <w:rsid w:val="0048313C"/>
    <w:rsid w:val="004832CD"/>
    <w:rsid w:val="00485602"/>
    <w:rsid w:val="004856A6"/>
    <w:rsid w:val="00485983"/>
    <w:rsid w:val="004903EF"/>
    <w:rsid w:val="0049164F"/>
    <w:rsid w:val="0049209E"/>
    <w:rsid w:val="00492547"/>
    <w:rsid w:val="00494DB7"/>
    <w:rsid w:val="0049728D"/>
    <w:rsid w:val="004A0025"/>
    <w:rsid w:val="004A03E5"/>
    <w:rsid w:val="004A04F7"/>
    <w:rsid w:val="004A0821"/>
    <w:rsid w:val="004A17CE"/>
    <w:rsid w:val="004A1DFD"/>
    <w:rsid w:val="004A2B08"/>
    <w:rsid w:val="004A2FC7"/>
    <w:rsid w:val="004A33B0"/>
    <w:rsid w:val="004A351B"/>
    <w:rsid w:val="004A4DA9"/>
    <w:rsid w:val="004A54CC"/>
    <w:rsid w:val="004A5F80"/>
    <w:rsid w:val="004A5FF6"/>
    <w:rsid w:val="004A68A4"/>
    <w:rsid w:val="004A6C76"/>
    <w:rsid w:val="004A6CE7"/>
    <w:rsid w:val="004A7280"/>
    <w:rsid w:val="004B0447"/>
    <w:rsid w:val="004B1198"/>
    <w:rsid w:val="004B1DE5"/>
    <w:rsid w:val="004B2092"/>
    <w:rsid w:val="004B26A8"/>
    <w:rsid w:val="004B2C22"/>
    <w:rsid w:val="004B2DC5"/>
    <w:rsid w:val="004B3881"/>
    <w:rsid w:val="004B3CD8"/>
    <w:rsid w:val="004B3DED"/>
    <w:rsid w:val="004B4379"/>
    <w:rsid w:val="004B47AB"/>
    <w:rsid w:val="004B55A4"/>
    <w:rsid w:val="004B5A4B"/>
    <w:rsid w:val="004B6701"/>
    <w:rsid w:val="004B7242"/>
    <w:rsid w:val="004B79EF"/>
    <w:rsid w:val="004C0406"/>
    <w:rsid w:val="004C24DE"/>
    <w:rsid w:val="004C2EB6"/>
    <w:rsid w:val="004C3612"/>
    <w:rsid w:val="004C4792"/>
    <w:rsid w:val="004C4A52"/>
    <w:rsid w:val="004C51FA"/>
    <w:rsid w:val="004C5238"/>
    <w:rsid w:val="004C5D7E"/>
    <w:rsid w:val="004C5F50"/>
    <w:rsid w:val="004C7183"/>
    <w:rsid w:val="004C7B82"/>
    <w:rsid w:val="004D1378"/>
    <w:rsid w:val="004D14FB"/>
    <w:rsid w:val="004D1EF9"/>
    <w:rsid w:val="004D1F90"/>
    <w:rsid w:val="004D298D"/>
    <w:rsid w:val="004D2B32"/>
    <w:rsid w:val="004D2C3D"/>
    <w:rsid w:val="004D2D7A"/>
    <w:rsid w:val="004D3A80"/>
    <w:rsid w:val="004D461D"/>
    <w:rsid w:val="004D46C8"/>
    <w:rsid w:val="004D4DA1"/>
    <w:rsid w:val="004D51CE"/>
    <w:rsid w:val="004D59B2"/>
    <w:rsid w:val="004D60D3"/>
    <w:rsid w:val="004D60ED"/>
    <w:rsid w:val="004D61B0"/>
    <w:rsid w:val="004D6D9F"/>
    <w:rsid w:val="004D78AF"/>
    <w:rsid w:val="004D7DAA"/>
    <w:rsid w:val="004E038F"/>
    <w:rsid w:val="004E0DC1"/>
    <w:rsid w:val="004E2BB1"/>
    <w:rsid w:val="004E319F"/>
    <w:rsid w:val="004E3CA5"/>
    <w:rsid w:val="004E53AC"/>
    <w:rsid w:val="004E573A"/>
    <w:rsid w:val="004E59CB"/>
    <w:rsid w:val="004E5CEC"/>
    <w:rsid w:val="004E73CA"/>
    <w:rsid w:val="004F06AD"/>
    <w:rsid w:val="004F0EC7"/>
    <w:rsid w:val="004F13D8"/>
    <w:rsid w:val="004F14E7"/>
    <w:rsid w:val="004F1F8F"/>
    <w:rsid w:val="004F2431"/>
    <w:rsid w:val="004F2E82"/>
    <w:rsid w:val="004F3827"/>
    <w:rsid w:val="004F3C10"/>
    <w:rsid w:val="004F43F0"/>
    <w:rsid w:val="004F4501"/>
    <w:rsid w:val="004F4990"/>
    <w:rsid w:val="004F4E12"/>
    <w:rsid w:val="004F4FE3"/>
    <w:rsid w:val="004F502A"/>
    <w:rsid w:val="004F5960"/>
    <w:rsid w:val="004F5E2A"/>
    <w:rsid w:val="004F6076"/>
    <w:rsid w:val="004F6134"/>
    <w:rsid w:val="004F67A8"/>
    <w:rsid w:val="004F6C70"/>
    <w:rsid w:val="0050056A"/>
    <w:rsid w:val="00501102"/>
    <w:rsid w:val="00501461"/>
    <w:rsid w:val="00501663"/>
    <w:rsid w:val="00501B4B"/>
    <w:rsid w:val="00502378"/>
    <w:rsid w:val="00502825"/>
    <w:rsid w:val="00503213"/>
    <w:rsid w:val="0050482C"/>
    <w:rsid w:val="00504BFB"/>
    <w:rsid w:val="00504FAC"/>
    <w:rsid w:val="00505F7F"/>
    <w:rsid w:val="0050620C"/>
    <w:rsid w:val="00506CAD"/>
    <w:rsid w:val="005073ED"/>
    <w:rsid w:val="00507A1B"/>
    <w:rsid w:val="00507B28"/>
    <w:rsid w:val="00510A9F"/>
    <w:rsid w:val="00511B1B"/>
    <w:rsid w:val="00513341"/>
    <w:rsid w:val="00513B28"/>
    <w:rsid w:val="00514660"/>
    <w:rsid w:val="0051520C"/>
    <w:rsid w:val="00515400"/>
    <w:rsid w:val="0051599E"/>
    <w:rsid w:val="00516195"/>
    <w:rsid w:val="00516495"/>
    <w:rsid w:val="0051745F"/>
    <w:rsid w:val="005174E2"/>
    <w:rsid w:val="00521EE2"/>
    <w:rsid w:val="00522198"/>
    <w:rsid w:val="005232BE"/>
    <w:rsid w:val="005242C0"/>
    <w:rsid w:val="00524734"/>
    <w:rsid w:val="00524E3B"/>
    <w:rsid w:val="005254D6"/>
    <w:rsid w:val="0052675F"/>
    <w:rsid w:val="005275CB"/>
    <w:rsid w:val="005305DE"/>
    <w:rsid w:val="005306E0"/>
    <w:rsid w:val="00530762"/>
    <w:rsid w:val="005308FE"/>
    <w:rsid w:val="00531581"/>
    <w:rsid w:val="00531657"/>
    <w:rsid w:val="00532D4C"/>
    <w:rsid w:val="00532DE0"/>
    <w:rsid w:val="00533F52"/>
    <w:rsid w:val="005341DF"/>
    <w:rsid w:val="00534543"/>
    <w:rsid w:val="00534E05"/>
    <w:rsid w:val="0053535F"/>
    <w:rsid w:val="00535FB6"/>
    <w:rsid w:val="00536D47"/>
    <w:rsid w:val="00537458"/>
    <w:rsid w:val="00537F6D"/>
    <w:rsid w:val="00540064"/>
    <w:rsid w:val="00540905"/>
    <w:rsid w:val="00540A67"/>
    <w:rsid w:val="00540AEE"/>
    <w:rsid w:val="00541460"/>
    <w:rsid w:val="00541567"/>
    <w:rsid w:val="0054313C"/>
    <w:rsid w:val="005432A6"/>
    <w:rsid w:val="005436C4"/>
    <w:rsid w:val="00544CC3"/>
    <w:rsid w:val="00545268"/>
    <w:rsid w:val="0054582C"/>
    <w:rsid w:val="00545B01"/>
    <w:rsid w:val="00545CCA"/>
    <w:rsid w:val="0054601A"/>
    <w:rsid w:val="005461EF"/>
    <w:rsid w:val="00546738"/>
    <w:rsid w:val="00546B99"/>
    <w:rsid w:val="005473DE"/>
    <w:rsid w:val="00547E10"/>
    <w:rsid w:val="0055089E"/>
    <w:rsid w:val="00550D9F"/>
    <w:rsid w:val="005511E5"/>
    <w:rsid w:val="00552192"/>
    <w:rsid w:val="00552735"/>
    <w:rsid w:val="0055284F"/>
    <w:rsid w:val="0055327C"/>
    <w:rsid w:val="00553822"/>
    <w:rsid w:val="00553C83"/>
    <w:rsid w:val="005541D1"/>
    <w:rsid w:val="005543A3"/>
    <w:rsid w:val="00554BC0"/>
    <w:rsid w:val="00554C1B"/>
    <w:rsid w:val="00555263"/>
    <w:rsid w:val="00555385"/>
    <w:rsid w:val="005554DD"/>
    <w:rsid w:val="005559CC"/>
    <w:rsid w:val="0055622A"/>
    <w:rsid w:val="00556729"/>
    <w:rsid w:val="0055683E"/>
    <w:rsid w:val="005573AE"/>
    <w:rsid w:val="00560424"/>
    <w:rsid w:val="005606B1"/>
    <w:rsid w:val="00560C09"/>
    <w:rsid w:val="00560C4A"/>
    <w:rsid w:val="0056134F"/>
    <w:rsid w:val="00561A85"/>
    <w:rsid w:val="00562C96"/>
    <w:rsid w:val="0056357C"/>
    <w:rsid w:val="0056471E"/>
    <w:rsid w:val="00564965"/>
    <w:rsid w:val="00564D52"/>
    <w:rsid w:val="005652A5"/>
    <w:rsid w:val="005653A4"/>
    <w:rsid w:val="005656CE"/>
    <w:rsid w:val="005658E5"/>
    <w:rsid w:val="0056643C"/>
    <w:rsid w:val="005667A4"/>
    <w:rsid w:val="005675A8"/>
    <w:rsid w:val="005677FB"/>
    <w:rsid w:val="00567837"/>
    <w:rsid w:val="00570253"/>
    <w:rsid w:val="00571025"/>
    <w:rsid w:val="00571C45"/>
    <w:rsid w:val="005724A2"/>
    <w:rsid w:val="005724D3"/>
    <w:rsid w:val="005728BD"/>
    <w:rsid w:val="00572A7F"/>
    <w:rsid w:val="00573189"/>
    <w:rsid w:val="00573BA8"/>
    <w:rsid w:val="00573FB2"/>
    <w:rsid w:val="00574726"/>
    <w:rsid w:val="00574B3C"/>
    <w:rsid w:val="00574F69"/>
    <w:rsid w:val="00575350"/>
    <w:rsid w:val="00576516"/>
    <w:rsid w:val="00576BF5"/>
    <w:rsid w:val="005771EE"/>
    <w:rsid w:val="00577E37"/>
    <w:rsid w:val="00580325"/>
    <w:rsid w:val="005813E1"/>
    <w:rsid w:val="00581699"/>
    <w:rsid w:val="00582006"/>
    <w:rsid w:val="0058343E"/>
    <w:rsid w:val="005835A2"/>
    <w:rsid w:val="00583688"/>
    <w:rsid w:val="00583711"/>
    <w:rsid w:val="0058383F"/>
    <w:rsid w:val="005843FB"/>
    <w:rsid w:val="00584E84"/>
    <w:rsid w:val="00585795"/>
    <w:rsid w:val="00585D79"/>
    <w:rsid w:val="00587140"/>
    <w:rsid w:val="00587248"/>
    <w:rsid w:val="00587B2D"/>
    <w:rsid w:val="00587DEF"/>
    <w:rsid w:val="00587F1B"/>
    <w:rsid w:val="005902A9"/>
    <w:rsid w:val="005902B5"/>
    <w:rsid w:val="0059062D"/>
    <w:rsid w:val="00591378"/>
    <w:rsid w:val="00591AE2"/>
    <w:rsid w:val="00591B90"/>
    <w:rsid w:val="00592231"/>
    <w:rsid w:val="005924EC"/>
    <w:rsid w:val="00592DC9"/>
    <w:rsid w:val="00592DD3"/>
    <w:rsid w:val="00592F59"/>
    <w:rsid w:val="00593CE5"/>
    <w:rsid w:val="00594A73"/>
    <w:rsid w:val="00595CCA"/>
    <w:rsid w:val="00596042"/>
    <w:rsid w:val="00596491"/>
    <w:rsid w:val="005A0926"/>
    <w:rsid w:val="005A11F3"/>
    <w:rsid w:val="005A1411"/>
    <w:rsid w:val="005A22CF"/>
    <w:rsid w:val="005A264F"/>
    <w:rsid w:val="005A2CEA"/>
    <w:rsid w:val="005A3434"/>
    <w:rsid w:val="005A4026"/>
    <w:rsid w:val="005A4C44"/>
    <w:rsid w:val="005A533B"/>
    <w:rsid w:val="005A53A9"/>
    <w:rsid w:val="005A6081"/>
    <w:rsid w:val="005A7988"/>
    <w:rsid w:val="005A7AFC"/>
    <w:rsid w:val="005A7D54"/>
    <w:rsid w:val="005B0085"/>
    <w:rsid w:val="005B06DD"/>
    <w:rsid w:val="005B18AA"/>
    <w:rsid w:val="005B25DA"/>
    <w:rsid w:val="005B28BF"/>
    <w:rsid w:val="005B2E25"/>
    <w:rsid w:val="005B2F50"/>
    <w:rsid w:val="005B3E17"/>
    <w:rsid w:val="005B5440"/>
    <w:rsid w:val="005B5FD0"/>
    <w:rsid w:val="005B643A"/>
    <w:rsid w:val="005B6AF3"/>
    <w:rsid w:val="005B6FEF"/>
    <w:rsid w:val="005B72F6"/>
    <w:rsid w:val="005B7A6F"/>
    <w:rsid w:val="005C1155"/>
    <w:rsid w:val="005C19DA"/>
    <w:rsid w:val="005C1E50"/>
    <w:rsid w:val="005C21B3"/>
    <w:rsid w:val="005C24E1"/>
    <w:rsid w:val="005C3E3B"/>
    <w:rsid w:val="005C4300"/>
    <w:rsid w:val="005C5229"/>
    <w:rsid w:val="005C5655"/>
    <w:rsid w:val="005C5B37"/>
    <w:rsid w:val="005C6A3F"/>
    <w:rsid w:val="005C6B1D"/>
    <w:rsid w:val="005C7349"/>
    <w:rsid w:val="005C7DF1"/>
    <w:rsid w:val="005D05C9"/>
    <w:rsid w:val="005D0C51"/>
    <w:rsid w:val="005D1194"/>
    <w:rsid w:val="005D139E"/>
    <w:rsid w:val="005D1AA6"/>
    <w:rsid w:val="005D1CC7"/>
    <w:rsid w:val="005D1DF3"/>
    <w:rsid w:val="005D2DB5"/>
    <w:rsid w:val="005D3FC5"/>
    <w:rsid w:val="005D428E"/>
    <w:rsid w:val="005D5662"/>
    <w:rsid w:val="005D5C16"/>
    <w:rsid w:val="005D6311"/>
    <w:rsid w:val="005D6915"/>
    <w:rsid w:val="005D6C03"/>
    <w:rsid w:val="005D764F"/>
    <w:rsid w:val="005E0651"/>
    <w:rsid w:val="005E17DA"/>
    <w:rsid w:val="005E1945"/>
    <w:rsid w:val="005E1DA9"/>
    <w:rsid w:val="005E2A1C"/>
    <w:rsid w:val="005E2FC9"/>
    <w:rsid w:val="005E34AA"/>
    <w:rsid w:val="005E49A2"/>
    <w:rsid w:val="005E4D12"/>
    <w:rsid w:val="005E54B2"/>
    <w:rsid w:val="005E5581"/>
    <w:rsid w:val="005E5616"/>
    <w:rsid w:val="005E573F"/>
    <w:rsid w:val="005E57D4"/>
    <w:rsid w:val="005E6414"/>
    <w:rsid w:val="005E6A88"/>
    <w:rsid w:val="005E76EB"/>
    <w:rsid w:val="005E774C"/>
    <w:rsid w:val="005E7977"/>
    <w:rsid w:val="005F0EF3"/>
    <w:rsid w:val="005F2158"/>
    <w:rsid w:val="005F2947"/>
    <w:rsid w:val="005F2A25"/>
    <w:rsid w:val="005F2DA5"/>
    <w:rsid w:val="005F2EFD"/>
    <w:rsid w:val="005F36F0"/>
    <w:rsid w:val="005F3E33"/>
    <w:rsid w:val="005F3F9D"/>
    <w:rsid w:val="005F48DD"/>
    <w:rsid w:val="005F4E46"/>
    <w:rsid w:val="005F5369"/>
    <w:rsid w:val="005F5888"/>
    <w:rsid w:val="005F60F8"/>
    <w:rsid w:val="005F6952"/>
    <w:rsid w:val="005F6B67"/>
    <w:rsid w:val="00600E36"/>
    <w:rsid w:val="006011AE"/>
    <w:rsid w:val="0060180F"/>
    <w:rsid w:val="00602082"/>
    <w:rsid w:val="0060243A"/>
    <w:rsid w:val="00602E7E"/>
    <w:rsid w:val="00603966"/>
    <w:rsid w:val="0060490E"/>
    <w:rsid w:val="00604DBF"/>
    <w:rsid w:val="0060521D"/>
    <w:rsid w:val="00605613"/>
    <w:rsid w:val="006056B2"/>
    <w:rsid w:val="00606573"/>
    <w:rsid w:val="00606A35"/>
    <w:rsid w:val="006070B6"/>
    <w:rsid w:val="00607101"/>
    <w:rsid w:val="00607641"/>
    <w:rsid w:val="00607E67"/>
    <w:rsid w:val="006100D9"/>
    <w:rsid w:val="006100F9"/>
    <w:rsid w:val="00610337"/>
    <w:rsid w:val="006104B9"/>
    <w:rsid w:val="006106FE"/>
    <w:rsid w:val="006109A8"/>
    <w:rsid w:val="00610F8D"/>
    <w:rsid w:val="006119B2"/>
    <w:rsid w:val="00611B1B"/>
    <w:rsid w:val="00611ED0"/>
    <w:rsid w:val="006126BB"/>
    <w:rsid w:val="00613E26"/>
    <w:rsid w:val="0061458E"/>
    <w:rsid w:val="0061555E"/>
    <w:rsid w:val="0061576A"/>
    <w:rsid w:val="0061596F"/>
    <w:rsid w:val="00615AD6"/>
    <w:rsid w:val="00615E07"/>
    <w:rsid w:val="00616205"/>
    <w:rsid w:val="006163F1"/>
    <w:rsid w:val="00617626"/>
    <w:rsid w:val="00617A73"/>
    <w:rsid w:val="00620251"/>
    <w:rsid w:val="00620BA5"/>
    <w:rsid w:val="00620BED"/>
    <w:rsid w:val="00620BEE"/>
    <w:rsid w:val="0062182C"/>
    <w:rsid w:val="006223B4"/>
    <w:rsid w:val="006224DA"/>
    <w:rsid w:val="00623EC0"/>
    <w:rsid w:val="00624B9E"/>
    <w:rsid w:val="00624CCA"/>
    <w:rsid w:val="006251D9"/>
    <w:rsid w:val="006253B7"/>
    <w:rsid w:val="0062586F"/>
    <w:rsid w:val="00625C77"/>
    <w:rsid w:val="00625FDE"/>
    <w:rsid w:val="0062685B"/>
    <w:rsid w:val="006269BF"/>
    <w:rsid w:val="00626AB7"/>
    <w:rsid w:val="00627476"/>
    <w:rsid w:val="00631C8D"/>
    <w:rsid w:val="00632A92"/>
    <w:rsid w:val="0063305A"/>
    <w:rsid w:val="00634646"/>
    <w:rsid w:val="00634686"/>
    <w:rsid w:val="00634791"/>
    <w:rsid w:val="00635B51"/>
    <w:rsid w:val="00635D96"/>
    <w:rsid w:val="00636200"/>
    <w:rsid w:val="0063671F"/>
    <w:rsid w:val="006367F3"/>
    <w:rsid w:val="0064022E"/>
    <w:rsid w:val="0064111E"/>
    <w:rsid w:val="006412EA"/>
    <w:rsid w:val="0064133C"/>
    <w:rsid w:val="00641921"/>
    <w:rsid w:val="00641E0D"/>
    <w:rsid w:val="00642055"/>
    <w:rsid w:val="00642308"/>
    <w:rsid w:val="00642F86"/>
    <w:rsid w:val="00643481"/>
    <w:rsid w:val="0064377A"/>
    <w:rsid w:val="00643D0F"/>
    <w:rsid w:val="00643F05"/>
    <w:rsid w:val="006444AE"/>
    <w:rsid w:val="0064508A"/>
    <w:rsid w:val="00646C7D"/>
    <w:rsid w:val="00646E50"/>
    <w:rsid w:val="006473A6"/>
    <w:rsid w:val="006474FF"/>
    <w:rsid w:val="0064756B"/>
    <w:rsid w:val="006507C1"/>
    <w:rsid w:val="0065081A"/>
    <w:rsid w:val="00651102"/>
    <w:rsid w:val="00652817"/>
    <w:rsid w:val="00652849"/>
    <w:rsid w:val="0065344C"/>
    <w:rsid w:val="00653C24"/>
    <w:rsid w:val="00653E63"/>
    <w:rsid w:val="006540DD"/>
    <w:rsid w:val="00654531"/>
    <w:rsid w:val="00654C65"/>
    <w:rsid w:val="00656FA3"/>
    <w:rsid w:val="0065710B"/>
    <w:rsid w:val="00657C7D"/>
    <w:rsid w:val="0066087A"/>
    <w:rsid w:val="00660B68"/>
    <w:rsid w:val="00660C89"/>
    <w:rsid w:val="006612C7"/>
    <w:rsid w:val="006613C7"/>
    <w:rsid w:val="00661880"/>
    <w:rsid w:val="00661CBC"/>
    <w:rsid w:val="00662899"/>
    <w:rsid w:val="0066348E"/>
    <w:rsid w:val="006636D6"/>
    <w:rsid w:val="00663A9E"/>
    <w:rsid w:val="00663F50"/>
    <w:rsid w:val="006640AB"/>
    <w:rsid w:val="006646B7"/>
    <w:rsid w:val="00664F43"/>
    <w:rsid w:val="00665EF1"/>
    <w:rsid w:val="006665FC"/>
    <w:rsid w:val="0066709B"/>
    <w:rsid w:val="00667208"/>
    <w:rsid w:val="006701AC"/>
    <w:rsid w:val="0067152C"/>
    <w:rsid w:val="00672012"/>
    <w:rsid w:val="006722FE"/>
    <w:rsid w:val="00673029"/>
    <w:rsid w:val="006734D3"/>
    <w:rsid w:val="00673BB6"/>
    <w:rsid w:val="006741BD"/>
    <w:rsid w:val="00674978"/>
    <w:rsid w:val="00674CF8"/>
    <w:rsid w:val="006755DE"/>
    <w:rsid w:val="006766B0"/>
    <w:rsid w:val="00676884"/>
    <w:rsid w:val="0067722A"/>
    <w:rsid w:val="006802B3"/>
    <w:rsid w:val="006807B9"/>
    <w:rsid w:val="00680FEB"/>
    <w:rsid w:val="00681351"/>
    <w:rsid w:val="00681FE8"/>
    <w:rsid w:val="006826FD"/>
    <w:rsid w:val="0068416C"/>
    <w:rsid w:val="006846E4"/>
    <w:rsid w:val="0068482B"/>
    <w:rsid w:val="00684DEA"/>
    <w:rsid w:val="00685C92"/>
    <w:rsid w:val="00686251"/>
    <w:rsid w:val="006865CB"/>
    <w:rsid w:val="0068730A"/>
    <w:rsid w:val="006875AB"/>
    <w:rsid w:val="0069038F"/>
    <w:rsid w:val="00691587"/>
    <w:rsid w:val="00691636"/>
    <w:rsid w:val="00691AD1"/>
    <w:rsid w:val="00691F87"/>
    <w:rsid w:val="00691FE0"/>
    <w:rsid w:val="00692299"/>
    <w:rsid w:val="0069270A"/>
    <w:rsid w:val="00693179"/>
    <w:rsid w:val="006938C2"/>
    <w:rsid w:val="00693E07"/>
    <w:rsid w:val="00694AFC"/>
    <w:rsid w:val="00694B95"/>
    <w:rsid w:val="0069551B"/>
    <w:rsid w:val="00695C64"/>
    <w:rsid w:val="00695DC4"/>
    <w:rsid w:val="00696217"/>
    <w:rsid w:val="00696285"/>
    <w:rsid w:val="00696A83"/>
    <w:rsid w:val="00696C7C"/>
    <w:rsid w:val="00697AF6"/>
    <w:rsid w:val="00697F12"/>
    <w:rsid w:val="006A01F2"/>
    <w:rsid w:val="006A0919"/>
    <w:rsid w:val="006A1ECB"/>
    <w:rsid w:val="006A205C"/>
    <w:rsid w:val="006A372E"/>
    <w:rsid w:val="006A3B52"/>
    <w:rsid w:val="006A45BF"/>
    <w:rsid w:val="006A4D31"/>
    <w:rsid w:val="006A54B8"/>
    <w:rsid w:val="006A581C"/>
    <w:rsid w:val="006A67F5"/>
    <w:rsid w:val="006A6A6C"/>
    <w:rsid w:val="006A7282"/>
    <w:rsid w:val="006A7698"/>
    <w:rsid w:val="006B03FA"/>
    <w:rsid w:val="006B09E4"/>
    <w:rsid w:val="006B0FB6"/>
    <w:rsid w:val="006B245F"/>
    <w:rsid w:val="006B2497"/>
    <w:rsid w:val="006B30FD"/>
    <w:rsid w:val="006B31EF"/>
    <w:rsid w:val="006B3BBD"/>
    <w:rsid w:val="006B4EF7"/>
    <w:rsid w:val="006B5B5B"/>
    <w:rsid w:val="006B5F4A"/>
    <w:rsid w:val="006B663A"/>
    <w:rsid w:val="006B6948"/>
    <w:rsid w:val="006B69E5"/>
    <w:rsid w:val="006B7713"/>
    <w:rsid w:val="006B787C"/>
    <w:rsid w:val="006C0268"/>
    <w:rsid w:val="006C0413"/>
    <w:rsid w:val="006C0F73"/>
    <w:rsid w:val="006C1631"/>
    <w:rsid w:val="006C17FE"/>
    <w:rsid w:val="006C2096"/>
    <w:rsid w:val="006C250F"/>
    <w:rsid w:val="006C272E"/>
    <w:rsid w:val="006C2E60"/>
    <w:rsid w:val="006C2E78"/>
    <w:rsid w:val="006C3334"/>
    <w:rsid w:val="006C4D3B"/>
    <w:rsid w:val="006C5267"/>
    <w:rsid w:val="006C53A7"/>
    <w:rsid w:val="006C56C9"/>
    <w:rsid w:val="006C6768"/>
    <w:rsid w:val="006C6C15"/>
    <w:rsid w:val="006C6F00"/>
    <w:rsid w:val="006C7BEC"/>
    <w:rsid w:val="006D0064"/>
    <w:rsid w:val="006D0FBB"/>
    <w:rsid w:val="006D11B4"/>
    <w:rsid w:val="006D1B82"/>
    <w:rsid w:val="006D2A7C"/>
    <w:rsid w:val="006D3F12"/>
    <w:rsid w:val="006D42A0"/>
    <w:rsid w:val="006D4465"/>
    <w:rsid w:val="006D5439"/>
    <w:rsid w:val="006D6760"/>
    <w:rsid w:val="006D6933"/>
    <w:rsid w:val="006D742F"/>
    <w:rsid w:val="006E002B"/>
    <w:rsid w:val="006E01ED"/>
    <w:rsid w:val="006E08AB"/>
    <w:rsid w:val="006E0A06"/>
    <w:rsid w:val="006E0F03"/>
    <w:rsid w:val="006E1503"/>
    <w:rsid w:val="006E1793"/>
    <w:rsid w:val="006E1AFE"/>
    <w:rsid w:val="006E2455"/>
    <w:rsid w:val="006E2935"/>
    <w:rsid w:val="006E2C56"/>
    <w:rsid w:val="006E2CBD"/>
    <w:rsid w:val="006E361F"/>
    <w:rsid w:val="006E4DBA"/>
    <w:rsid w:val="006E51F0"/>
    <w:rsid w:val="006E5C9F"/>
    <w:rsid w:val="006E61F5"/>
    <w:rsid w:val="006E7140"/>
    <w:rsid w:val="006E738A"/>
    <w:rsid w:val="006F00E5"/>
    <w:rsid w:val="006F0B42"/>
    <w:rsid w:val="006F1582"/>
    <w:rsid w:val="006F1614"/>
    <w:rsid w:val="006F192D"/>
    <w:rsid w:val="006F2524"/>
    <w:rsid w:val="006F2DF8"/>
    <w:rsid w:val="006F2E7C"/>
    <w:rsid w:val="006F2EF9"/>
    <w:rsid w:val="006F381C"/>
    <w:rsid w:val="006F4471"/>
    <w:rsid w:val="006F46FF"/>
    <w:rsid w:val="006F4760"/>
    <w:rsid w:val="006F5644"/>
    <w:rsid w:val="006F5716"/>
    <w:rsid w:val="006F5D7F"/>
    <w:rsid w:val="006F7B18"/>
    <w:rsid w:val="006F7F65"/>
    <w:rsid w:val="0070010A"/>
    <w:rsid w:val="00700643"/>
    <w:rsid w:val="00700D3B"/>
    <w:rsid w:val="00701621"/>
    <w:rsid w:val="00701C8B"/>
    <w:rsid w:val="007026DF"/>
    <w:rsid w:val="007035B1"/>
    <w:rsid w:val="0070371C"/>
    <w:rsid w:val="00703DAC"/>
    <w:rsid w:val="0070475C"/>
    <w:rsid w:val="007058AA"/>
    <w:rsid w:val="00705F9A"/>
    <w:rsid w:val="00706C5C"/>
    <w:rsid w:val="00707540"/>
    <w:rsid w:val="00711AAF"/>
    <w:rsid w:val="00712B68"/>
    <w:rsid w:val="00712DAA"/>
    <w:rsid w:val="00713ADA"/>
    <w:rsid w:val="00714A98"/>
    <w:rsid w:val="0071538E"/>
    <w:rsid w:val="007155B0"/>
    <w:rsid w:val="0071589F"/>
    <w:rsid w:val="00715CF1"/>
    <w:rsid w:val="00715EC6"/>
    <w:rsid w:val="00716E2E"/>
    <w:rsid w:val="00717120"/>
    <w:rsid w:val="00717308"/>
    <w:rsid w:val="0072046D"/>
    <w:rsid w:val="00720657"/>
    <w:rsid w:val="00720B1B"/>
    <w:rsid w:val="00720CA2"/>
    <w:rsid w:val="00722468"/>
    <w:rsid w:val="00722593"/>
    <w:rsid w:val="00722B73"/>
    <w:rsid w:val="00723492"/>
    <w:rsid w:val="00724EFD"/>
    <w:rsid w:val="007253F3"/>
    <w:rsid w:val="007259D3"/>
    <w:rsid w:val="00725E9F"/>
    <w:rsid w:val="0072697E"/>
    <w:rsid w:val="00726F03"/>
    <w:rsid w:val="00727101"/>
    <w:rsid w:val="00730525"/>
    <w:rsid w:val="0073060E"/>
    <w:rsid w:val="00730E4C"/>
    <w:rsid w:val="007314A8"/>
    <w:rsid w:val="00731EE2"/>
    <w:rsid w:val="007320EB"/>
    <w:rsid w:val="0073272E"/>
    <w:rsid w:val="00733031"/>
    <w:rsid w:val="00734CC1"/>
    <w:rsid w:val="00735C47"/>
    <w:rsid w:val="007403A8"/>
    <w:rsid w:val="00740D96"/>
    <w:rsid w:val="00740FA9"/>
    <w:rsid w:val="00741455"/>
    <w:rsid w:val="00742591"/>
    <w:rsid w:val="00742953"/>
    <w:rsid w:val="00742B7B"/>
    <w:rsid w:val="00742FCE"/>
    <w:rsid w:val="00743EC8"/>
    <w:rsid w:val="007457E4"/>
    <w:rsid w:val="00745D2E"/>
    <w:rsid w:val="007473F8"/>
    <w:rsid w:val="0075127A"/>
    <w:rsid w:val="007512EC"/>
    <w:rsid w:val="0075130B"/>
    <w:rsid w:val="007527F9"/>
    <w:rsid w:val="007533AA"/>
    <w:rsid w:val="00754186"/>
    <w:rsid w:val="00754ABF"/>
    <w:rsid w:val="00755A52"/>
    <w:rsid w:val="007565D6"/>
    <w:rsid w:val="00756655"/>
    <w:rsid w:val="007570D4"/>
    <w:rsid w:val="00757198"/>
    <w:rsid w:val="007572E2"/>
    <w:rsid w:val="00757A88"/>
    <w:rsid w:val="00757B39"/>
    <w:rsid w:val="007627ED"/>
    <w:rsid w:val="00762FAD"/>
    <w:rsid w:val="0076444C"/>
    <w:rsid w:val="00764C66"/>
    <w:rsid w:val="00764CCB"/>
    <w:rsid w:val="00764DD2"/>
    <w:rsid w:val="0076509D"/>
    <w:rsid w:val="007651D0"/>
    <w:rsid w:val="00765CEB"/>
    <w:rsid w:val="00765E36"/>
    <w:rsid w:val="00766404"/>
    <w:rsid w:val="007702C1"/>
    <w:rsid w:val="00770996"/>
    <w:rsid w:val="007709E4"/>
    <w:rsid w:val="00772E6F"/>
    <w:rsid w:val="007732A9"/>
    <w:rsid w:val="00773849"/>
    <w:rsid w:val="007747C4"/>
    <w:rsid w:val="00774B01"/>
    <w:rsid w:val="00774B25"/>
    <w:rsid w:val="00775A4A"/>
    <w:rsid w:val="0077667D"/>
    <w:rsid w:val="007767E8"/>
    <w:rsid w:val="0077695C"/>
    <w:rsid w:val="00776AF4"/>
    <w:rsid w:val="007772FF"/>
    <w:rsid w:val="00777ED5"/>
    <w:rsid w:val="007801DE"/>
    <w:rsid w:val="00780672"/>
    <w:rsid w:val="00780A37"/>
    <w:rsid w:val="00780D7D"/>
    <w:rsid w:val="007814ED"/>
    <w:rsid w:val="00781F7C"/>
    <w:rsid w:val="007827DD"/>
    <w:rsid w:val="007828FB"/>
    <w:rsid w:val="00782A35"/>
    <w:rsid w:val="00782B12"/>
    <w:rsid w:val="0078315D"/>
    <w:rsid w:val="0078353A"/>
    <w:rsid w:val="0078394C"/>
    <w:rsid w:val="007845CC"/>
    <w:rsid w:val="0078461E"/>
    <w:rsid w:val="00784772"/>
    <w:rsid w:val="00785A60"/>
    <w:rsid w:val="00787A37"/>
    <w:rsid w:val="00787EE8"/>
    <w:rsid w:val="00787F1A"/>
    <w:rsid w:val="00790B6F"/>
    <w:rsid w:val="00790F4A"/>
    <w:rsid w:val="00791322"/>
    <w:rsid w:val="00791478"/>
    <w:rsid w:val="00791822"/>
    <w:rsid w:val="00791F38"/>
    <w:rsid w:val="00792057"/>
    <w:rsid w:val="007923D9"/>
    <w:rsid w:val="0079286D"/>
    <w:rsid w:val="007928B7"/>
    <w:rsid w:val="00793354"/>
    <w:rsid w:val="00793584"/>
    <w:rsid w:val="00793B67"/>
    <w:rsid w:val="0079491E"/>
    <w:rsid w:val="007959B0"/>
    <w:rsid w:val="00795B87"/>
    <w:rsid w:val="00795DDF"/>
    <w:rsid w:val="00796485"/>
    <w:rsid w:val="00796CD2"/>
    <w:rsid w:val="00797793"/>
    <w:rsid w:val="007979EF"/>
    <w:rsid w:val="007A140D"/>
    <w:rsid w:val="007A1C3F"/>
    <w:rsid w:val="007A234E"/>
    <w:rsid w:val="007A2701"/>
    <w:rsid w:val="007A2F2A"/>
    <w:rsid w:val="007A379D"/>
    <w:rsid w:val="007A37E3"/>
    <w:rsid w:val="007A3B13"/>
    <w:rsid w:val="007A45BE"/>
    <w:rsid w:val="007A4D47"/>
    <w:rsid w:val="007A5E61"/>
    <w:rsid w:val="007A6D90"/>
    <w:rsid w:val="007B0B9D"/>
    <w:rsid w:val="007B19B3"/>
    <w:rsid w:val="007B239F"/>
    <w:rsid w:val="007B259A"/>
    <w:rsid w:val="007B270C"/>
    <w:rsid w:val="007B3AA2"/>
    <w:rsid w:val="007B650D"/>
    <w:rsid w:val="007B6547"/>
    <w:rsid w:val="007B65B1"/>
    <w:rsid w:val="007B6720"/>
    <w:rsid w:val="007B6D5C"/>
    <w:rsid w:val="007B7F53"/>
    <w:rsid w:val="007C0110"/>
    <w:rsid w:val="007C0D58"/>
    <w:rsid w:val="007C14BC"/>
    <w:rsid w:val="007C20DE"/>
    <w:rsid w:val="007C2378"/>
    <w:rsid w:val="007C23E8"/>
    <w:rsid w:val="007C2A0B"/>
    <w:rsid w:val="007C3B25"/>
    <w:rsid w:val="007C4E0C"/>
    <w:rsid w:val="007D0139"/>
    <w:rsid w:val="007D1C8B"/>
    <w:rsid w:val="007D1CDB"/>
    <w:rsid w:val="007D2DB8"/>
    <w:rsid w:val="007D3725"/>
    <w:rsid w:val="007D383C"/>
    <w:rsid w:val="007D3B3A"/>
    <w:rsid w:val="007D3CF3"/>
    <w:rsid w:val="007D436F"/>
    <w:rsid w:val="007D43B3"/>
    <w:rsid w:val="007D48A2"/>
    <w:rsid w:val="007D5934"/>
    <w:rsid w:val="007D5A51"/>
    <w:rsid w:val="007D6A37"/>
    <w:rsid w:val="007D7368"/>
    <w:rsid w:val="007D7E36"/>
    <w:rsid w:val="007E0C4D"/>
    <w:rsid w:val="007E1022"/>
    <w:rsid w:val="007E1336"/>
    <w:rsid w:val="007E1D15"/>
    <w:rsid w:val="007E2698"/>
    <w:rsid w:val="007E34A4"/>
    <w:rsid w:val="007E36B7"/>
    <w:rsid w:val="007E4E10"/>
    <w:rsid w:val="007E4F0E"/>
    <w:rsid w:val="007E5BFA"/>
    <w:rsid w:val="007E5E18"/>
    <w:rsid w:val="007E60FD"/>
    <w:rsid w:val="007E73B7"/>
    <w:rsid w:val="007E7FDB"/>
    <w:rsid w:val="007F02AA"/>
    <w:rsid w:val="007F1443"/>
    <w:rsid w:val="007F2CCE"/>
    <w:rsid w:val="007F41CC"/>
    <w:rsid w:val="007F43C0"/>
    <w:rsid w:val="007F49B3"/>
    <w:rsid w:val="007F4B15"/>
    <w:rsid w:val="007F5A8E"/>
    <w:rsid w:val="00800310"/>
    <w:rsid w:val="0080062C"/>
    <w:rsid w:val="00800A1C"/>
    <w:rsid w:val="00800CA8"/>
    <w:rsid w:val="00801C09"/>
    <w:rsid w:val="00801D07"/>
    <w:rsid w:val="00801D96"/>
    <w:rsid w:val="00802C3C"/>
    <w:rsid w:val="00802D68"/>
    <w:rsid w:val="00802D75"/>
    <w:rsid w:val="00802DA0"/>
    <w:rsid w:val="00803064"/>
    <w:rsid w:val="008035C6"/>
    <w:rsid w:val="0080383B"/>
    <w:rsid w:val="00804906"/>
    <w:rsid w:val="00804A44"/>
    <w:rsid w:val="00805563"/>
    <w:rsid w:val="00805D29"/>
    <w:rsid w:val="00805E2F"/>
    <w:rsid w:val="00805F68"/>
    <w:rsid w:val="00810AF5"/>
    <w:rsid w:val="00811216"/>
    <w:rsid w:val="0081150A"/>
    <w:rsid w:val="00811E80"/>
    <w:rsid w:val="00811EE4"/>
    <w:rsid w:val="0081227F"/>
    <w:rsid w:val="0081244E"/>
    <w:rsid w:val="00812E74"/>
    <w:rsid w:val="00813019"/>
    <w:rsid w:val="00813253"/>
    <w:rsid w:val="00814283"/>
    <w:rsid w:val="008143C3"/>
    <w:rsid w:val="008146CF"/>
    <w:rsid w:val="00815101"/>
    <w:rsid w:val="00815187"/>
    <w:rsid w:val="008153C9"/>
    <w:rsid w:val="00815448"/>
    <w:rsid w:val="0081546A"/>
    <w:rsid w:val="00815C85"/>
    <w:rsid w:val="008163E9"/>
    <w:rsid w:val="00816ED7"/>
    <w:rsid w:val="0081798A"/>
    <w:rsid w:val="00817BC4"/>
    <w:rsid w:val="008201B5"/>
    <w:rsid w:val="00820397"/>
    <w:rsid w:val="00820C28"/>
    <w:rsid w:val="00820F76"/>
    <w:rsid w:val="00821B35"/>
    <w:rsid w:val="00821DC4"/>
    <w:rsid w:val="00821DF9"/>
    <w:rsid w:val="00822000"/>
    <w:rsid w:val="008226A8"/>
    <w:rsid w:val="00823508"/>
    <w:rsid w:val="00823814"/>
    <w:rsid w:val="00824581"/>
    <w:rsid w:val="00824D86"/>
    <w:rsid w:val="008250E0"/>
    <w:rsid w:val="00825F43"/>
    <w:rsid w:val="008261CC"/>
    <w:rsid w:val="00826A05"/>
    <w:rsid w:val="008276FF"/>
    <w:rsid w:val="008300F5"/>
    <w:rsid w:val="0083036E"/>
    <w:rsid w:val="00830C48"/>
    <w:rsid w:val="008310C8"/>
    <w:rsid w:val="0083146F"/>
    <w:rsid w:val="00832BDE"/>
    <w:rsid w:val="0083640F"/>
    <w:rsid w:val="00837396"/>
    <w:rsid w:val="0083759C"/>
    <w:rsid w:val="008377C4"/>
    <w:rsid w:val="00837857"/>
    <w:rsid w:val="00837CBE"/>
    <w:rsid w:val="00840E82"/>
    <w:rsid w:val="00841064"/>
    <w:rsid w:val="008419B0"/>
    <w:rsid w:val="00841ADE"/>
    <w:rsid w:val="0084268C"/>
    <w:rsid w:val="0084358F"/>
    <w:rsid w:val="00843AE3"/>
    <w:rsid w:val="008442CD"/>
    <w:rsid w:val="00844CB5"/>
    <w:rsid w:val="008452E4"/>
    <w:rsid w:val="00846146"/>
    <w:rsid w:val="008461F0"/>
    <w:rsid w:val="00847096"/>
    <w:rsid w:val="008509B1"/>
    <w:rsid w:val="00850A98"/>
    <w:rsid w:val="008511E0"/>
    <w:rsid w:val="008512D0"/>
    <w:rsid w:val="0085174B"/>
    <w:rsid w:val="00853AD3"/>
    <w:rsid w:val="00853C7A"/>
    <w:rsid w:val="00855B56"/>
    <w:rsid w:val="008572E6"/>
    <w:rsid w:val="00857E66"/>
    <w:rsid w:val="00860239"/>
    <w:rsid w:val="00860AD7"/>
    <w:rsid w:val="00860BFD"/>
    <w:rsid w:val="00861547"/>
    <w:rsid w:val="008615CC"/>
    <w:rsid w:val="00861D09"/>
    <w:rsid w:val="008621F3"/>
    <w:rsid w:val="008627B2"/>
    <w:rsid w:val="00864D44"/>
    <w:rsid w:val="008676A3"/>
    <w:rsid w:val="008679CA"/>
    <w:rsid w:val="008715D7"/>
    <w:rsid w:val="00871852"/>
    <w:rsid w:val="00871E93"/>
    <w:rsid w:val="0087253D"/>
    <w:rsid w:val="00872801"/>
    <w:rsid w:val="008730B4"/>
    <w:rsid w:val="0087332A"/>
    <w:rsid w:val="00873AD4"/>
    <w:rsid w:val="00873DDE"/>
    <w:rsid w:val="0087457E"/>
    <w:rsid w:val="00874734"/>
    <w:rsid w:val="008750CD"/>
    <w:rsid w:val="00875331"/>
    <w:rsid w:val="00875450"/>
    <w:rsid w:val="00875C79"/>
    <w:rsid w:val="00875FF1"/>
    <w:rsid w:val="008764A5"/>
    <w:rsid w:val="00877151"/>
    <w:rsid w:val="00877AD2"/>
    <w:rsid w:val="00877D88"/>
    <w:rsid w:val="0088022E"/>
    <w:rsid w:val="00880DB6"/>
    <w:rsid w:val="0088113A"/>
    <w:rsid w:val="00881285"/>
    <w:rsid w:val="0088170C"/>
    <w:rsid w:val="008817B0"/>
    <w:rsid w:val="00882987"/>
    <w:rsid w:val="00883F9E"/>
    <w:rsid w:val="00884E63"/>
    <w:rsid w:val="00885261"/>
    <w:rsid w:val="00885EEA"/>
    <w:rsid w:val="008872D7"/>
    <w:rsid w:val="00890ABB"/>
    <w:rsid w:val="00890D29"/>
    <w:rsid w:val="00893694"/>
    <w:rsid w:val="00893B77"/>
    <w:rsid w:val="00893EB7"/>
    <w:rsid w:val="008942CA"/>
    <w:rsid w:val="00894D95"/>
    <w:rsid w:val="0089589C"/>
    <w:rsid w:val="00895F43"/>
    <w:rsid w:val="008964A7"/>
    <w:rsid w:val="00896A7F"/>
    <w:rsid w:val="00896E4B"/>
    <w:rsid w:val="0089733F"/>
    <w:rsid w:val="00897F94"/>
    <w:rsid w:val="008A0D91"/>
    <w:rsid w:val="008A1B90"/>
    <w:rsid w:val="008A1C23"/>
    <w:rsid w:val="008A2580"/>
    <w:rsid w:val="008A2A7C"/>
    <w:rsid w:val="008A2AA1"/>
    <w:rsid w:val="008A4111"/>
    <w:rsid w:val="008A52BA"/>
    <w:rsid w:val="008A6DF8"/>
    <w:rsid w:val="008A716C"/>
    <w:rsid w:val="008A7E73"/>
    <w:rsid w:val="008B049A"/>
    <w:rsid w:val="008B06F4"/>
    <w:rsid w:val="008B10B3"/>
    <w:rsid w:val="008B1629"/>
    <w:rsid w:val="008B1B2E"/>
    <w:rsid w:val="008B1E0E"/>
    <w:rsid w:val="008B3C88"/>
    <w:rsid w:val="008B42D6"/>
    <w:rsid w:val="008B51B7"/>
    <w:rsid w:val="008B5455"/>
    <w:rsid w:val="008B59F7"/>
    <w:rsid w:val="008B5C54"/>
    <w:rsid w:val="008B624C"/>
    <w:rsid w:val="008B7448"/>
    <w:rsid w:val="008B7F61"/>
    <w:rsid w:val="008B7FB2"/>
    <w:rsid w:val="008C0229"/>
    <w:rsid w:val="008C0E8E"/>
    <w:rsid w:val="008C1372"/>
    <w:rsid w:val="008C1CDD"/>
    <w:rsid w:val="008C1F03"/>
    <w:rsid w:val="008C3127"/>
    <w:rsid w:val="008C33FA"/>
    <w:rsid w:val="008C3B2B"/>
    <w:rsid w:val="008C3D05"/>
    <w:rsid w:val="008C41ED"/>
    <w:rsid w:val="008C42C0"/>
    <w:rsid w:val="008C45DC"/>
    <w:rsid w:val="008C4792"/>
    <w:rsid w:val="008C5290"/>
    <w:rsid w:val="008C5E7B"/>
    <w:rsid w:val="008C6FFD"/>
    <w:rsid w:val="008C7DD4"/>
    <w:rsid w:val="008C7DE3"/>
    <w:rsid w:val="008D1347"/>
    <w:rsid w:val="008D23EE"/>
    <w:rsid w:val="008D296F"/>
    <w:rsid w:val="008D3381"/>
    <w:rsid w:val="008D3CCC"/>
    <w:rsid w:val="008D5205"/>
    <w:rsid w:val="008D5818"/>
    <w:rsid w:val="008D5C17"/>
    <w:rsid w:val="008D5DB7"/>
    <w:rsid w:val="008D6368"/>
    <w:rsid w:val="008D70A4"/>
    <w:rsid w:val="008D7211"/>
    <w:rsid w:val="008D774C"/>
    <w:rsid w:val="008E087E"/>
    <w:rsid w:val="008E0AF6"/>
    <w:rsid w:val="008E0F22"/>
    <w:rsid w:val="008E12BD"/>
    <w:rsid w:val="008E1CB8"/>
    <w:rsid w:val="008E2D39"/>
    <w:rsid w:val="008E3858"/>
    <w:rsid w:val="008E3B9D"/>
    <w:rsid w:val="008E3C3D"/>
    <w:rsid w:val="008E3F51"/>
    <w:rsid w:val="008E425F"/>
    <w:rsid w:val="008E443E"/>
    <w:rsid w:val="008E4601"/>
    <w:rsid w:val="008E49E7"/>
    <w:rsid w:val="008E652A"/>
    <w:rsid w:val="008E7802"/>
    <w:rsid w:val="008F026B"/>
    <w:rsid w:val="008F099A"/>
    <w:rsid w:val="008F0DAD"/>
    <w:rsid w:val="008F185B"/>
    <w:rsid w:val="008F1C91"/>
    <w:rsid w:val="008F20FA"/>
    <w:rsid w:val="008F22A6"/>
    <w:rsid w:val="008F2A17"/>
    <w:rsid w:val="008F3945"/>
    <w:rsid w:val="008F3E30"/>
    <w:rsid w:val="008F497B"/>
    <w:rsid w:val="008F4AFA"/>
    <w:rsid w:val="008F50DE"/>
    <w:rsid w:val="008F51DA"/>
    <w:rsid w:val="008F582E"/>
    <w:rsid w:val="008F5F7B"/>
    <w:rsid w:val="008F645E"/>
    <w:rsid w:val="008F74CF"/>
    <w:rsid w:val="008F763A"/>
    <w:rsid w:val="008F77E1"/>
    <w:rsid w:val="00900DE8"/>
    <w:rsid w:val="00901044"/>
    <w:rsid w:val="0090123B"/>
    <w:rsid w:val="00901B18"/>
    <w:rsid w:val="009021F5"/>
    <w:rsid w:val="0090292D"/>
    <w:rsid w:val="00903DD8"/>
    <w:rsid w:val="0090441D"/>
    <w:rsid w:val="00904C57"/>
    <w:rsid w:val="00904CEF"/>
    <w:rsid w:val="00906C2C"/>
    <w:rsid w:val="00906D25"/>
    <w:rsid w:val="00907504"/>
    <w:rsid w:val="0090767F"/>
    <w:rsid w:val="00907D7E"/>
    <w:rsid w:val="00910121"/>
    <w:rsid w:val="0091074D"/>
    <w:rsid w:val="00912029"/>
    <w:rsid w:val="00912363"/>
    <w:rsid w:val="00912DEB"/>
    <w:rsid w:val="0091336D"/>
    <w:rsid w:val="009141BC"/>
    <w:rsid w:val="009147E7"/>
    <w:rsid w:val="00914A6A"/>
    <w:rsid w:val="00915513"/>
    <w:rsid w:val="00916413"/>
    <w:rsid w:val="00920288"/>
    <w:rsid w:val="00921359"/>
    <w:rsid w:val="00921EC5"/>
    <w:rsid w:val="009220F5"/>
    <w:rsid w:val="00922A38"/>
    <w:rsid w:val="00923112"/>
    <w:rsid w:val="00923B67"/>
    <w:rsid w:val="009246CA"/>
    <w:rsid w:val="009247C5"/>
    <w:rsid w:val="00925927"/>
    <w:rsid w:val="00925F2F"/>
    <w:rsid w:val="0092692E"/>
    <w:rsid w:val="00927BCB"/>
    <w:rsid w:val="00927D0F"/>
    <w:rsid w:val="00930231"/>
    <w:rsid w:val="0093059D"/>
    <w:rsid w:val="0093227F"/>
    <w:rsid w:val="00932399"/>
    <w:rsid w:val="00932471"/>
    <w:rsid w:val="009339F3"/>
    <w:rsid w:val="00934000"/>
    <w:rsid w:val="009352D6"/>
    <w:rsid w:val="00935B61"/>
    <w:rsid w:val="00935CA8"/>
    <w:rsid w:val="00936DE4"/>
    <w:rsid w:val="00940288"/>
    <w:rsid w:val="009415F3"/>
    <w:rsid w:val="00941851"/>
    <w:rsid w:val="0094271A"/>
    <w:rsid w:val="00942BC9"/>
    <w:rsid w:val="009430C3"/>
    <w:rsid w:val="009432F1"/>
    <w:rsid w:val="009437C6"/>
    <w:rsid w:val="00943F6F"/>
    <w:rsid w:val="00945747"/>
    <w:rsid w:val="009469DD"/>
    <w:rsid w:val="009470B4"/>
    <w:rsid w:val="00947974"/>
    <w:rsid w:val="00947D13"/>
    <w:rsid w:val="00950FE7"/>
    <w:rsid w:val="00951577"/>
    <w:rsid w:val="00952466"/>
    <w:rsid w:val="00952972"/>
    <w:rsid w:val="00952A9C"/>
    <w:rsid w:val="00953A25"/>
    <w:rsid w:val="00954028"/>
    <w:rsid w:val="009541F1"/>
    <w:rsid w:val="009542C3"/>
    <w:rsid w:val="0095466F"/>
    <w:rsid w:val="00954B78"/>
    <w:rsid w:val="00955E0A"/>
    <w:rsid w:val="00955E4D"/>
    <w:rsid w:val="00956177"/>
    <w:rsid w:val="00956C19"/>
    <w:rsid w:val="00956E0E"/>
    <w:rsid w:val="00957980"/>
    <w:rsid w:val="00957AA9"/>
    <w:rsid w:val="009629A2"/>
    <w:rsid w:val="009629DD"/>
    <w:rsid w:val="00962B11"/>
    <w:rsid w:val="00963329"/>
    <w:rsid w:val="009638B9"/>
    <w:rsid w:val="00963BAE"/>
    <w:rsid w:val="00963E36"/>
    <w:rsid w:val="009644F5"/>
    <w:rsid w:val="009648C5"/>
    <w:rsid w:val="00964F1A"/>
    <w:rsid w:val="00965B09"/>
    <w:rsid w:val="00966315"/>
    <w:rsid w:val="009665A7"/>
    <w:rsid w:val="00967AA6"/>
    <w:rsid w:val="00970C0B"/>
    <w:rsid w:val="00970D27"/>
    <w:rsid w:val="0097217C"/>
    <w:rsid w:val="00972241"/>
    <w:rsid w:val="00972371"/>
    <w:rsid w:val="00972476"/>
    <w:rsid w:val="00972826"/>
    <w:rsid w:val="00972B5F"/>
    <w:rsid w:val="00973315"/>
    <w:rsid w:val="009737F6"/>
    <w:rsid w:val="00973A11"/>
    <w:rsid w:val="00973FF4"/>
    <w:rsid w:val="00974975"/>
    <w:rsid w:val="00974CDB"/>
    <w:rsid w:val="00974DE3"/>
    <w:rsid w:val="00975493"/>
    <w:rsid w:val="00975D34"/>
    <w:rsid w:val="00975E6E"/>
    <w:rsid w:val="0097633C"/>
    <w:rsid w:val="0097670C"/>
    <w:rsid w:val="00976A75"/>
    <w:rsid w:val="0098105E"/>
    <w:rsid w:val="0098173F"/>
    <w:rsid w:val="0098233F"/>
    <w:rsid w:val="00982C20"/>
    <w:rsid w:val="00983122"/>
    <w:rsid w:val="0098349D"/>
    <w:rsid w:val="0098376C"/>
    <w:rsid w:val="009840F2"/>
    <w:rsid w:val="0098545E"/>
    <w:rsid w:val="0098594C"/>
    <w:rsid w:val="00986878"/>
    <w:rsid w:val="00987F54"/>
    <w:rsid w:val="00990D09"/>
    <w:rsid w:val="009910FB"/>
    <w:rsid w:val="0099172B"/>
    <w:rsid w:val="00991853"/>
    <w:rsid w:val="009923E7"/>
    <w:rsid w:val="00992D4D"/>
    <w:rsid w:val="009951B4"/>
    <w:rsid w:val="00995336"/>
    <w:rsid w:val="00995848"/>
    <w:rsid w:val="00995C1A"/>
    <w:rsid w:val="00995DDE"/>
    <w:rsid w:val="0099757B"/>
    <w:rsid w:val="009A339B"/>
    <w:rsid w:val="009A3669"/>
    <w:rsid w:val="009A3DF0"/>
    <w:rsid w:val="009A488C"/>
    <w:rsid w:val="009A4B21"/>
    <w:rsid w:val="009A5EBF"/>
    <w:rsid w:val="009B0538"/>
    <w:rsid w:val="009B05A8"/>
    <w:rsid w:val="009B0AFA"/>
    <w:rsid w:val="009B1B5E"/>
    <w:rsid w:val="009B34FD"/>
    <w:rsid w:val="009B354C"/>
    <w:rsid w:val="009B3A2B"/>
    <w:rsid w:val="009B3A8F"/>
    <w:rsid w:val="009B3C56"/>
    <w:rsid w:val="009B3DD6"/>
    <w:rsid w:val="009B4136"/>
    <w:rsid w:val="009B45B4"/>
    <w:rsid w:val="009B4A01"/>
    <w:rsid w:val="009B52DB"/>
    <w:rsid w:val="009B64C3"/>
    <w:rsid w:val="009B67E0"/>
    <w:rsid w:val="009B6DD8"/>
    <w:rsid w:val="009C0E70"/>
    <w:rsid w:val="009C0F0B"/>
    <w:rsid w:val="009C2334"/>
    <w:rsid w:val="009C2B05"/>
    <w:rsid w:val="009C2C41"/>
    <w:rsid w:val="009C3324"/>
    <w:rsid w:val="009C3799"/>
    <w:rsid w:val="009C3E5B"/>
    <w:rsid w:val="009C453B"/>
    <w:rsid w:val="009C481B"/>
    <w:rsid w:val="009C64E0"/>
    <w:rsid w:val="009C6B45"/>
    <w:rsid w:val="009C7256"/>
    <w:rsid w:val="009C7E54"/>
    <w:rsid w:val="009D057A"/>
    <w:rsid w:val="009D05C9"/>
    <w:rsid w:val="009D0AC3"/>
    <w:rsid w:val="009D0CD2"/>
    <w:rsid w:val="009D1793"/>
    <w:rsid w:val="009D1E7A"/>
    <w:rsid w:val="009D1F2B"/>
    <w:rsid w:val="009D1FF7"/>
    <w:rsid w:val="009D2503"/>
    <w:rsid w:val="009D26D9"/>
    <w:rsid w:val="009D3145"/>
    <w:rsid w:val="009D34AE"/>
    <w:rsid w:val="009D42D8"/>
    <w:rsid w:val="009D53E0"/>
    <w:rsid w:val="009D6A52"/>
    <w:rsid w:val="009D72D3"/>
    <w:rsid w:val="009D7E9C"/>
    <w:rsid w:val="009E0287"/>
    <w:rsid w:val="009E03BD"/>
    <w:rsid w:val="009E06C6"/>
    <w:rsid w:val="009E0B6E"/>
    <w:rsid w:val="009E0FEB"/>
    <w:rsid w:val="009E14A6"/>
    <w:rsid w:val="009E1BB0"/>
    <w:rsid w:val="009E1FC0"/>
    <w:rsid w:val="009E21FC"/>
    <w:rsid w:val="009E2722"/>
    <w:rsid w:val="009E2BC9"/>
    <w:rsid w:val="009E3837"/>
    <w:rsid w:val="009E4974"/>
    <w:rsid w:val="009E5B7B"/>
    <w:rsid w:val="009E66BF"/>
    <w:rsid w:val="009E713E"/>
    <w:rsid w:val="009E7280"/>
    <w:rsid w:val="009E73BA"/>
    <w:rsid w:val="009E7496"/>
    <w:rsid w:val="009F0A08"/>
    <w:rsid w:val="009F2942"/>
    <w:rsid w:val="009F2BEA"/>
    <w:rsid w:val="009F31A5"/>
    <w:rsid w:val="009F350C"/>
    <w:rsid w:val="009F3F31"/>
    <w:rsid w:val="009F4B75"/>
    <w:rsid w:val="009F5649"/>
    <w:rsid w:val="009F6035"/>
    <w:rsid w:val="009F6113"/>
    <w:rsid w:val="009F7D74"/>
    <w:rsid w:val="00A007B0"/>
    <w:rsid w:val="00A00F4B"/>
    <w:rsid w:val="00A029A9"/>
    <w:rsid w:val="00A032BC"/>
    <w:rsid w:val="00A03BEC"/>
    <w:rsid w:val="00A040B4"/>
    <w:rsid w:val="00A045BF"/>
    <w:rsid w:val="00A04ACB"/>
    <w:rsid w:val="00A053B3"/>
    <w:rsid w:val="00A062B0"/>
    <w:rsid w:val="00A0708B"/>
    <w:rsid w:val="00A0710D"/>
    <w:rsid w:val="00A078C7"/>
    <w:rsid w:val="00A07E21"/>
    <w:rsid w:val="00A1042D"/>
    <w:rsid w:val="00A1088C"/>
    <w:rsid w:val="00A1108D"/>
    <w:rsid w:val="00A1173A"/>
    <w:rsid w:val="00A11DA6"/>
    <w:rsid w:val="00A1253F"/>
    <w:rsid w:val="00A13263"/>
    <w:rsid w:val="00A13A90"/>
    <w:rsid w:val="00A13C93"/>
    <w:rsid w:val="00A13E42"/>
    <w:rsid w:val="00A1424C"/>
    <w:rsid w:val="00A1452C"/>
    <w:rsid w:val="00A14DB1"/>
    <w:rsid w:val="00A15FB4"/>
    <w:rsid w:val="00A16694"/>
    <w:rsid w:val="00A20805"/>
    <w:rsid w:val="00A20B97"/>
    <w:rsid w:val="00A20D92"/>
    <w:rsid w:val="00A2113F"/>
    <w:rsid w:val="00A217CF"/>
    <w:rsid w:val="00A23297"/>
    <w:rsid w:val="00A24504"/>
    <w:rsid w:val="00A24EF6"/>
    <w:rsid w:val="00A2792D"/>
    <w:rsid w:val="00A30A07"/>
    <w:rsid w:val="00A314CD"/>
    <w:rsid w:val="00A31A01"/>
    <w:rsid w:val="00A31FF0"/>
    <w:rsid w:val="00A321F3"/>
    <w:rsid w:val="00A32297"/>
    <w:rsid w:val="00A3253E"/>
    <w:rsid w:val="00A32B9B"/>
    <w:rsid w:val="00A33007"/>
    <w:rsid w:val="00A3414D"/>
    <w:rsid w:val="00A348B1"/>
    <w:rsid w:val="00A348EB"/>
    <w:rsid w:val="00A35E1B"/>
    <w:rsid w:val="00A36654"/>
    <w:rsid w:val="00A36728"/>
    <w:rsid w:val="00A36AB7"/>
    <w:rsid w:val="00A37716"/>
    <w:rsid w:val="00A378A4"/>
    <w:rsid w:val="00A400D9"/>
    <w:rsid w:val="00A40C45"/>
    <w:rsid w:val="00A41138"/>
    <w:rsid w:val="00A415CA"/>
    <w:rsid w:val="00A4193C"/>
    <w:rsid w:val="00A41968"/>
    <w:rsid w:val="00A41E2E"/>
    <w:rsid w:val="00A42511"/>
    <w:rsid w:val="00A426FC"/>
    <w:rsid w:val="00A44E3D"/>
    <w:rsid w:val="00A44F01"/>
    <w:rsid w:val="00A452BF"/>
    <w:rsid w:val="00A4566F"/>
    <w:rsid w:val="00A456C0"/>
    <w:rsid w:val="00A456C5"/>
    <w:rsid w:val="00A45A4E"/>
    <w:rsid w:val="00A4636D"/>
    <w:rsid w:val="00A46C5D"/>
    <w:rsid w:val="00A472D7"/>
    <w:rsid w:val="00A47E01"/>
    <w:rsid w:val="00A508A7"/>
    <w:rsid w:val="00A51978"/>
    <w:rsid w:val="00A5217E"/>
    <w:rsid w:val="00A5222C"/>
    <w:rsid w:val="00A523C2"/>
    <w:rsid w:val="00A5245C"/>
    <w:rsid w:val="00A52946"/>
    <w:rsid w:val="00A53761"/>
    <w:rsid w:val="00A539C1"/>
    <w:rsid w:val="00A544BB"/>
    <w:rsid w:val="00A54F1E"/>
    <w:rsid w:val="00A551A1"/>
    <w:rsid w:val="00A551B8"/>
    <w:rsid w:val="00A556C1"/>
    <w:rsid w:val="00A55DB3"/>
    <w:rsid w:val="00A56124"/>
    <w:rsid w:val="00A56BDA"/>
    <w:rsid w:val="00A56EC2"/>
    <w:rsid w:val="00A576D9"/>
    <w:rsid w:val="00A57FC1"/>
    <w:rsid w:val="00A61005"/>
    <w:rsid w:val="00A616F5"/>
    <w:rsid w:val="00A62C69"/>
    <w:rsid w:val="00A631A8"/>
    <w:rsid w:val="00A6360D"/>
    <w:rsid w:val="00A638C2"/>
    <w:rsid w:val="00A63B8A"/>
    <w:rsid w:val="00A640BE"/>
    <w:rsid w:val="00A64764"/>
    <w:rsid w:val="00A64A73"/>
    <w:rsid w:val="00A64F1E"/>
    <w:rsid w:val="00A658C4"/>
    <w:rsid w:val="00A65A0A"/>
    <w:rsid w:val="00A65C4A"/>
    <w:rsid w:val="00A65D20"/>
    <w:rsid w:val="00A66C95"/>
    <w:rsid w:val="00A670C4"/>
    <w:rsid w:val="00A672A8"/>
    <w:rsid w:val="00A703BE"/>
    <w:rsid w:val="00A70E05"/>
    <w:rsid w:val="00A71D9E"/>
    <w:rsid w:val="00A73CF1"/>
    <w:rsid w:val="00A74366"/>
    <w:rsid w:val="00A746F0"/>
    <w:rsid w:val="00A74B01"/>
    <w:rsid w:val="00A74E9B"/>
    <w:rsid w:val="00A75292"/>
    <w:rsid w:val="00A75C41"/>
    <w:rsid w:val="00A75E21"/>
    <w:rsid w:val="00A763C0"/>
    <w:rsid w:val="00A7747B"/>
    <w:rsid w:val="00A77C6A"/>
    <w:rsid w:val="00A77EA2"/>
    <w:rsid w:val="00A8071A"/>
    <w:rsid w:val="00A8146E"/>
    <w:rsid w:val="00A814D9"/>
    <w:rsid w:val="00A81A7B"/>
    <w:rsid w:val="00A81DBA"/>
    <w:rsid w:val="00A81F26"/>
    <w:rsid w:val="00A836CE"/>
    <w:rsid w:val="00A8486F"/>
    <w:rsid w:val="00A849EF"/>
    <w:rsid w:val="00A84B4A"/>
    <w:rsid w:val="00A84E10"/>
    <w:rsid w:val="00A85F58"/>
    <w:rsid w:val="00A85FD5"/>
    <w:rsid w:val="00A86CB6"/>
    <w:rsid w:val="00A87519"/>
    <w:rsid w:val="00A906B6"/>
    <w:rsid w:val="00A919DE"/>
    <w:rsid w:val="00A92327"/>
    <w:rsid w:val="00A92970"/>
    <w:rsid w:val="00A92A7A"/>
    <w:rsid w:val="00A93459"/>
    <w:rsid w:val="00A93D2B"/>
    <w:rsid w:val="00A9435E"/>
    <w:rsid w:val="00A95B1F"/>
    <w:rsid w:val="00A962B1"/>
    <w:rsid w:val="00A96A24"/>
    <w:rsid w:val="00A96E8E"/>
    <w:rsid w:val="00A96F07"/>
    <w:rsid w:val="00A9716B"/>
    <w:rsid w:val="00A97311"/>
    <w:rsid w:val="00A979CA"/>
    <w:rsid w:val="00A97D81"/>
    <w:rsid w:val="00A97D98"/>
    <w:rsid w:val="00AA00CA"/>
    <w:rsid w:val="00AA015A"/>
    <w:rsid w:val="00AA07BC"/>
    <w:rsid w:val="00AA2F45"/>
    <w:rsid w:val="00AA4818"/>
    <w:rsid w:val="00AA5A34"/>
    <w:rsid w:val="00AA5A9B"/>
    <w:rsid w:val="00AA641A"/>
    <w:rsid w:val="00AA697B"/>
    <w:rsid w:val="00AA7416"/>
    <w:rsid w:val="00AA75A0"/>
    <w:rsid w:val="00AB08BA"/>
    <w:rsid w:val="00AB194D"/>
    <w:rsid w:val="00AB3B78"/>
    <w:rsid w:val="00AB4CB4"/>
    <w:rsid w:val="00AB62AC"/>
    <w:rsid w:val="00AB62C0"/>
    <w:rsid w:val="00AB6350"/>
    <w:rsid w:val="00AB7325"/>
    <w:rsid w:val="00AB75FE"/>
    <w:rsid w:val="00AB7B74"/>
    <w:rsid w:val="00AB7DF6"/>
    <w:rsid w:val="00AB7F72"/>
    <w:rsid w:val="00AC002A"/>
    <w:rsid w:val="00AC076B"/>
    <w:rsid w:val="00AC0B49"/>
    <w:rsid w:val="00AC0C61"/>
    <w:rsid w:val="00AC1134"/>
    <w:rsid w:val="00AC180F"/>
    <w:rsid w:val="00AC255F"/>
    <w:rsid w:val="00AC2D47"/>
    <w:rsid w:val="00AC314C"/>
    <w:rsid w:val="00AC3E52"/>
    <w:rsid w:val="00AC42C1"/>
    <w:rsid w:val="00AC4AA9"/>
    <w:rsid w:val="00AC5319"/>
    <w:rsid w:val="00AC547B"/>
    <w:rsid w:val="00AC55E2"/>
    <w:rsid w:val="00AC5B57"/>
    <w:rsid w:val="00AC61D8"/>
    <w:rsid w:val="00AC62E7"/>
    <w:rsid w:val="00AC65A8"/>
    <w:rsid w:val="00AC67F2"/>
    <w:rsid w:val="00AC7B11"/>
    <w:rsid w:val="00AD001D"/>
    <w:rsid w:val="00AD0242"/>
    <w:rsid w:val="00AD0951"/>
    <w:rsid w:val="00AD1B80"/>
    <w:rsid w:val="00AD2CCA"/>
    <w:rsid w:val="00AD3323"/>
    <w:rsid w:val="00AD3736"/>
    <w:rsid w:val="00AD3824"/>
    <w:rsid w:val="00AD3F9E"/>
    <w:rsid w:val="00AD43B9"/>
    <w:rsid w:val="00AD43FF"/>
    <w:rsid w:val="00AD5594"/>
    <w:rsid w:val="00AD66CF"/>
    <w:rsid w:val="00AD6F5E"/>
    <w:rsid w:val="00AD6FC6"/>
    <w:rsid w:val="00AD711A"/>
    <w:rsid w:val="00AD76D6"/>
    <w:rsid w:val="00AE0BAA"/>
    <w:rsid w:val="00AE298F"/>
    <w:rsid w:val="00AE2A5B"/>
    <w:rsid w:val="00AE2D20"/>
    <w:rsid w:val="00AE3669"/>
    <w:rsid w:val="00AE3D9D"/>
    <w:rsid w:val="00AE5033"/>
    <w:rsid w:val="00AE506D"/>
    <w:rsid w:val="00AE5BF2"/>
    <w:rsid w:val="00AE5D2F"/>
    <w:rsid w:val="00AE788C"/>
    <w:rsid w:val="00AE7DA4"/>
    <w:rsid w:val="00AF06AF"/>
    <w:rsid w:val="00AF08BB"/>
    <w:rsid w:val="00AF0D4E"/>
    <w:rsid w:val="00AF0ECE"/>
    <w:rsid w:val="00AF1013"/>
    <w:rsid w:val="00AF108A"/>
    <w:rsid w:val="00AF16F7"/>
    <w:rsid w:val="00AF1FF8"/>
    <w:rsid w:val="00AF2014"/>
    <w:rsid w:val="00AF2F3A"/>
    <w:rsid w:val="00AF3130"/>
    <w:rsid w:val="00AF3533"/>
    <w:rsid w:val="00AF4660"/>
    <w:rsid w:val="00AF4740"/>
    <w:rsid w:val="00AF4DBF"/>
    <w:rsid w:val="00AF501F"/>
    <w:rsid w:val="00AF5480"/>
    <w:rsid w:val="00AF6724"/>
    <w:rsid w:val="00AF6FB5"/>
    <w:rsid w:val="00AF73AA"/>
    <w:rsid w:val="00AF7496"/>
    <w:rsid w:val="00AF7617"/>
    <w:rsid w:val="00B00608"/>
    <w:rsid w:val="00B00F7B"/>
    <w:rsid w:val="00B01EAB"/>
    <w:rsid w:val="00B01FFF"/>
    <w:rsid w:val="00B04E58"/>
    <w:rsid w:val="00B04E6A"/>
    <w:rsid w:val="00B0539D"/>
    <w:rsid w:val="00B056D6"/>
    <w:rsid w:val="00B05A44"/>
    <w:rsid w:val="00B05B3C"/>
    <w:rsid w:val="00B0674F"/>
    <w:rsid w:val="00B06750"/>
    <w:rsid w:val="00B071E1"/>
    <w:rsid w:val="00B07314"/>
    <w:rsid w:val="00B07EB2"/>
    <w:rsid w:val="00B10A54"/>
    <w:rsid w:val="00B10AA3"/>
    <w:rsid w:val="00B10FFD"/>
    <w:rsid w:val="00B11941"/>
    <w:rsid w:val="00B12C0F"/>
    <w:rsid w:val="00B13676"/>
    <w:rsid w:val="00B13932"/>
    <w:rsid w:val="00B13AD5"/>
    <w:rsid w:val="00B13B6F"/>
    <w:rsid w:val="00B13FE5"/>
    <w:rsid w:val="00B140CA"/>
    <w:rsid w:val="00B176F5"/>
    <w:rsid w:val="00B17D3C"/>
    <w:rsid w:val="00B2059F"/>
    <w:rsid w:val="00B21D40"/>
    <w:rsid w:val="00B21E61"/>
    <w:rsid w:val="00B23FB6"/>
    <w:rsid w:val="00B246FE"/>
    <w:rsid w:val="00B24AFC"/>
    <w:rsid w:val="00B252B6"/>
    <w:rsid w:val="00B25E7B"/>
    <w:rsid w:val="00B265C2"/>
    <w:rsid w:val="00B2675B"/>
    <w:rsid w:val="00B27B43"/>
    <w:rsid w:val="00B30411"/>
    <w:rsid w:val="00B31943"/>
    <w:rsid w:val="00B31A3B"/>
    <w:rsid w:val="00B32845"/>
    <w:rsid w:val="00B32C6B"/>
    <w:rsid w:val="00B3374B"/>
    <w:rsid w:val="00B33DBB"/>
    <w:rsid w:val="00B347D7"/>
    <w:rsid w:val="00B352E2"/>
    <w:rsid w:val="00B35D99"/>
    <w:rsid w:val="00B36085"/>
    <w:rsid w:val="00B366A0"/>
    <w:rsid w:val="00B36F49"/>
    <w:rsid w:val="00B37861"/>
    <w:rsid w:val="00B37C45"/>
    <w:rsid w:val="00B4005B"/>
    <w:rsid w:val="00B40707"/>
    <w:rsid w:val="00B40A6A"/>
    <w:rsid w:val="00B41548"/>
    <w:rsid w:val="00B41F28"/>
    <w:rsid w:val="00B43445"/>
    <w:rsid w:val="00B4369C"/>
    <w:rsid w:val="00B43C66"/>
    <w:rsid w:val="00B43E84"/>
    <w:rsid w:val="00B44825"/>
    <w:rsid w:val="00B450F0"/>
    <w:rsid w:val="00B4566F"/>
    <w:rsid w:val="00B45C9D"/>
    <w:rsid w:val="00B465A0"/>
    <w:rsid w:val="00B46C60"/>
    <w:rsid w:val="00B4751D"/>
    <w:rsid w:val="00B47AFE"/>
    <w:rsid w:val="00B514D3"/>
    <w:rsid w:val="00B52684"/>
    <w:rsid w:val="00B53363"/>
    <w:rsid w:val="00B543A2"/>
    <w:rsid w:val="00B54A4E"/>
    <w:rsid w:val="00B55109"/>
    <w:rsid w:val="00B551EA"/>
    <w:rsid w:val="00B5549F"/>
    <w:rsid w:val="00B5631C"/>
    <w:rsid w:val="00B56AA8"/>
    <w:rsid w:val="00B60C1D"/>
    <w:rsid w:val="00B60D7E"/>
    <w:rsid w:val="00B60E0D"/>
    <w:rsid w:val="00B61198"/>
    <w:rsid w:val="00B627C2"/>
    <w:rsid w:val="00B62A63"/>
    <w:rsid w:val="00B630B8"/>
    <w:rsid w:val="00B6424E"/>
    <w:rsid w:val="00B64811"/>
    <w:rsid w:val="00B64BDB"/>
    <w:rsid w:val="00B6542B"/>
    <w:rsid w:val="00B6641D"/>
    <w:rsid w:val="00B66648"/>
    <w:rsid w:val="00B66A90"/>
    <w:rsid w:val="00B67AA4"/>
    <w:rsid w:val="00B7031A"/>
    <w:rsid w:val="00B70E6B"/>
    <w:rsid w:val="00B724A5"/>
    <w:rsid w:val="00B72902"/>
    <w:rsid w:val="00B7385E"/>
    <w:rsid w:val="00B74053"/>
    <w:rsid w:val="00B74C94"/>
    <w:rsid w:val="00B74D8E"/>
    <w:rsid w:val="00B77CF6"/>
    <w:rsid w:val="00B80670"/>
    <w:rsid w:val="00B80786"/>
    <w:rsid w:val="00B80B84"/>
    <w:rsid w:val="00B8106F"/>
    <w:rsid w:val="00B83140"/>
    <w:rsid w:val="00B83393"/>
    <w:rsid w:val="00B83B64"/>
    <w:rsid w:val="00B83DF4"/>
    <w:rsid w:val="00B848A3"/>
    <w:rsid w:val="00B849CF"/>
    <w:rsid w:val="00B8595C"/>
    <w:rsid w:val="00B86609"/>
    <w:rsid w:val="00B873C6"/>
    <w:rsid w:val="00B875F7"/>
    <w:rsid w:val="00B87C37"/>
    <w:rsid w:val="00B90E5B"/>
    <w:rsid w:val="00B93164"/>
    <w:rsid w:val="00B933AA"/>
    <w:rsid w:val="00B934C5"/>
    <w:rsid w:val="00B93815"/>
    <w:rsid w:val="00B94176"/>
    <w:rsid w:val="00B943FF"/>
    <w:rsid w:val="00B9517E"/>
    <w:rsid w:val="00B955D8"/>
    <w:rsid w:val="00B977F5"/>
    <w:rsid w:val="00B979BD"/>
    <w:rsid w:val="00BA0805"/>
    <w:rsid w:val="00BA15BB"/>
    <w:rsid w:val="00BA1A07"/>
    <w:rsid w:val="00BA23C6"/>
    <w:rsid w:val="00BA2EB2"/>
    <w:rsid w:val="00BA3023"/>
    <w:rsid w:val="00BA383C"/>
    <w:rsid w:val="00BA386D"/>
    <w:rsid w:val="00BA41ED"/>
    <w:rsid w:val="00BA4574"/>
    <w:rsid w:val="00BA4DBA"/>
    <w:rsid w:val="00BA50E2"/>
    <w:rsid w:val="00BA58F0"/>
    <w:rsid w:val="00BA59FE"/>
    <w:rsid w:val="00BA5C15"/>
    <w:rsid w:val="00BA66A1"/>
    <w:rsid w:val="00BA72C1"/>
    <w:rsid w:val="00BA7C22"/>
    <w:rsid w:val="00BB0344"/>
    <w:rsid w:val="00BB0BEA"/>
    <w:rsid w:val="00BB0F00"/>
    <w:rsid w:val="00BB16AF"/>
    <w:rsid w:val="00BB1A63"/>
    <w:rsid w:val="00BB2102"/>
    <w:rsid w:val="00BB34F9"/>
    <w:rsid w:val="00BB413F"/>
    <w:rsid w:val="00BB4549"/>
    <w:rsid w:val="00BB4BFD"/>
    <w:rsid w:val="00BB593F"/>
    <w:rsid w:val="00BB614D"/>
    <w:rsid w:val="00BB6AF7"/>
    <w:rsid w:val="00BC0043"/>
    <w:rsid w:val="00BC181E"/>
    <w:rsid w:val="00BC200F"/>
    <w:rsid w:val="00BC2E50"/>
    <w:rsid w:val="00BC380B"/>
    <w:rsid w:val="00BC3DEE"/>
    <w:rsid w:val="00BC45E3"/>
    <w:rsid w:val="00BC462F"/>
    <w:rsid w:val="00BC52E2"/>
    <w:rsid w:val="00BC607B"/>
    <w:rsid w:val="00BC650E"/>
    <w:rsid w:val="00BC6A35"/>
    <w:rsid w:val="00BC73D2"/>
    <w:rsid w:val="00BC76DC"/>
    <w:rsid w:val="00BD01B5"/>
    <w:rsid w:val="00BD0E0B"/>
    <w:rsid w:val="00BD0E64"/>
    <w:rsid w:val="00BD1340"/>
    <w:rsid w:val="00BD14A8"/>
    <w:rsid w:val="00BD18A7"/>
    <w:rsid w:val="00BD2338"/>
    <w:rsid w:val="00BD3EEA"/>
    <w:rsid w:val="00BD4010"/>
    <w:rsid w:val="00BD56DE"/>
    <w:rsid w:val="00BD5F7F"/>
    <w:rsid w:val="00BD6029"/>
    <w:rsid w:val="00BD6090"/>
    <w:rsid w:val="00BD742D"/>
    <w:rsid w:val="00BE0473"/>
    <w:rsid w:val="00BE0524"/>
    <w:rsid w:val="00BE0B1E"/>
    <w:rsid w:val="00BE0EF4"/>
    <w:rsid w:val="00BE120B"/>
    <w:rsid w:val="00BE2087"/>
    <w:rsid w:val="00BE26B8"/>
    <w:rsid w:val="00BE32F0"/>
    <w:rsid w:val="00BE3F49"/>
    <w:rsid w:val="00BE41AD"/>
    <w:rsid w:val="00BE4BFF"/>
    <w:rsid w:val="00BE4D14"/>
    <w:rsid w:val="00BE52F7"/>
    <w:rsid w:val="00BE548A"/>
    <w:rsid w:val="00BE62DD"/>
    <w:rsid w:val="00BE633B"/>
    <w:rsid w:val="00BE65B3"/>
    <w:rsid w:val="00BE71F2"/>
    <w:rsid w:val="00BE7D68"/>
    <w:rsid w:val="00BF0345"/>
    <w:rsid w:val="00BF0605"/>
    <w:rsid w:val="00BF11A6"/>
    <w:rsid w:val="00BF19D9"/>
    <w:rsid w:val="00BF19DC"/>
    <w:rsid w:val="00BF1ABF"/>
    <w:rsid w:val="00BF1BEB"/>
    <w:rsid w:val="00BF1E10"/>
    <w:rsid w:val="00BF2397"/>
    <w:rsid w:val="00BF2642"/>
    <w:rsid w:val="00BF346F"/>
    <w:rsid w:val="00BF356F"/>
    <w:rsid w:val="00BF37E0"/>
    <w:rsid w:val="00BF3F99"/>
    <w:rsid w:val="00BF43AA"/>
    <w:rsid w:val="00BF5391"/>
    <w:rsid w:val="00BF5707"/>
    <w:rsid w:val="00BF5D2E"/>
    <w:rsid w:val="00BF6C73"/>
    <w:rsid w:val="00C0017D"/>
    <w:rsid w:val="00C006B5"/>
    <w:rsid w:val="00C00EDA"/>
    <w:rsid w:val="00C00FA2"/>
    <w:rsid w:val="00C017F1"/>
    <w:rsid w:val="00C0207D"/>
    <w:rsid w:val="00C03594"/>
    <w:rsid w:val="00C046AF"/>
    <w:rsid w:val="00C04B97"/>
    <w:rsid w:val="00C05717"/>
    <w:rsid w:val="00C05840"/>
    <w:rsid w:val="00C05E0B"/>
    <w:rsid w:val="00C05F51"/>
    <w:rsid w:val="00C060BD"/>
    <w:rsid w:val="00C070F0"/>
    <w:rsid w:val="00C075FC"/>
    <w:rsid w:val="00C07628"/>
    <w:rsid w:val="00C07662"/>
    <w:rsid w:val="00C113AC"/>
    <w:rsid w:val="00C11779"/>
    <w:rsid w:val="00C11A35"/>
    <w:rsid w:val="00C125CB"/>
    <w:rsid w:val="00C12739"/>
    <w:rsid w:val="00C14FE5"/>
    <w:rsid w:val="00C15011"/>
    <w:rsid w:val="00C15682"/>
    <w:rsid w:val="00C15F59"/>
    <w:rsid w:val="00C16129"/>
    <w:rsid w:val="00C1685F"/>
    <w:rsid w:val="00C17109"/>
    <w:rsid w:val="00C172EB"/>
    <w:rsid w:val="00C2056C"/>
    <w:rsid w:val="00C2165F"/>
    <w:rsid w:val="00C21738"/>
    <w:rsid w:val="00C21777"/>
    <w:rsid w:val="00C21AB3"/>
    <w:rsid w:val="00C21ECA"/>
    <w:rsid w:val="00C22437"/>
    <w:rsid w:val="00C22D43"/>
    <w:rsid w:val="00C23767"/>
    <w:rsid w:val="00C23B22"/>
    <w:rsid w:val="00C23BDF"/>
    <w:rsid w:val="00C24140"/>
    <w:rsid w:val="00C24F7F"/>
    <w:rsid w:val="00C25097"/>
    <w:rsid w:val="00C253DA"/>
    <w:rsid w:val="00C2553D"/>
    <w:rsid w:val="00C25E58"/>
    <w:rsid w:val="00C27EFE"/>
    <w:rsid w:val="00C30456"/>
    <w:rsid w:val="00C30973"/>
    <w:rsid w:val="00C31AC6"/>
    <w:rsid w:val="00C31D3E"/>
    <w:rsid w:val="00C320FC"/>
    <w:rsid w:val="00C32372"/>
    <w:rsid w:val="00C32ED4"/>
    <w:rsid w:val="00C33284"/>
    <w:rsid w:val="00C334D2"/>
    <w:rsid w:val="00C33515"/>
    <w:rsid w:val="00C3378C"/>
    <w:rsid w:val="00C34554"/>
    <w:rsid w:val="00C3527F"/>
    <w:rsid w:val="00C357B0"/>
    <w:rsid w:val="00C357B8"/>
    <w:rsid w:val="00C35F3C"/>
    <w:rsid w:val="00C36145"/>
    <w:rsid w:val="00C36F0D"/>
    <w:rsid w:val="00C37BC0"/>
    <w:rsid w:val="00C37E01"/>
    <w:rsid w:val="00C40058"/>
    <w:rsid w:val="00C41186"/>
    <w:rsid w:val="00C439A8"/>
    <w:rsid w:val="00C44497"/>
    <w:rsid w:val="00C44A51"/>
    <w:rsid w:val="00C45198"/>
    <w:rsid w:val="00C4521C"/>
    <w:rsid w:val="00C45EAF"/>
    <w:rsid w:val="00C464E5"/>
    <w:rsid w:val="00C467D9"/>
    <w:rsid w:val="00C46A81"/>
    <w:rsid w:val="00C47406"/>
    <w:rsid w:val="00C47E1D"/>
    <w:rsid w:val="00C501A2"/>
    <w:rsid w:val="00C50C8C"/>
    <w:rsid w:val="00C51B18"/>
    <w:rsid w:val="00C51B70"/>
    <w:rsid w:val="00C52309"/>
    <w:rsid w:val="00C53CC4"/>
    <w:rsid w:val="00C53EB9"/>
    <w:rsid w:val="00C5471F"/>
    <w:rsid w:val="00C55664"/>
    <w:rsid w:val="00C55673"/>
    <w:rsid w:val="00C55CAB"/>
    <w:rsid w:val="00C56B96"/>
    <w:rsid w:val="00C572B4"/>
    <w:rsid w:val="00C577B4"/>
    <w:rsid w:val="00C608AB"/>
    <w:rsid w:val="00C60AC2"/>
    <w:rsid w:val="00C6117E"/>
    <w:rsid w:val="00C6131A"/>
    <w:rsid w:val="00C61625"/>
    <w:rsid w:val="00C6162D"/>
    <w:rsid w:val="00C61BE5"/>
    <w:rsid w:val="00C6240F"/>
    <w:rsid w:val="00C62D4A"/>
    <w:rsid w:val="00C63972"/>
    <w:rsid w:val="00C63F01"/>
    <w:rsid w:val="00C6478B"/>
    <w:rsid w:val="00C65431"/>
    <w:rsid w:val="00C65CFD"/>
    <w:rsid w:val="00C66206"/>
    <w:rsid w:val="00C66407"/>
    <w:rsid w:val="00C66A77"/>
    <w:rsid w:val="00C66C84"/>
    <w:rsid w:val="00C671DD"/>
    <w:rsid w:val="00C674DF"/>
    <w:rsid w:val="00C67BE8"/>
    <w:rsid w:val="00C702A8"/>
    <w:rsid w:val="00C7045A"/>
    <w:rsid w:val="00C70656"/>
    <w:rsid w:val="00C707C6"/>
    <w:rsid w:val="00C713D8"/>
    <w:rsid w:val="00C726DE"/>
    <w:rsid w:val="00C734C6"/>
    <w:rsid w:val="00C73B33"/>
    <w:rsid w:val="00C73E9F"/>
    <w:rsid w:val="00C74EEF"/>
    <w:rsid w:val="00C7512E"/>
    <w:rsid w:val="00C75CCA"/>
    <w:rsid w:val="00C76113"/>
    <w:rsid w:val="00C7642B"/>
    <w:rsid w:val="00C764C2"/>
    <w:rsid w:val="00C76C39"/>
    <w:rsid w:val="00C77754"/>
    <w:rsid w:val="00C81401"/>
    <w:rsid w:val="00C81511"/>
    <w:rsid w:val="00C818CE"/>
    <w:rsid w:val="00C819E6"/>
    <w:rsid w:val="00C81D64"/>
    <w:rsid w:val="00C81DB1"/>
    <w:rsid w:val="00C84211"/>
    <w:rsid w:val="00C84B73"/>
    <w:rsid w:val="00C857F1"/>
    <w:rsid w:val="00C85D21"/>
    <w:rsid w:val="00C86451"/>
    <w:rsid w:val="00C90CB6"/>
    <w:rsid w:val="00C91473"/>
    <w:rsid w:val="00C918F1"/>
    <w:rsid w:val="00C92AA1"/>
    <w:rsid w:val="00C92B85"/>
    <w:rsid w:val="00C92F3E"/>
    <w:rsid w:val="00C93018"/>
    <w:rsid w:val="00C9340D"/>
    <w:rsid w:val="00C9498C"/>
    <w:rsid w:val="00C9557C"/>
    <w:rsid w:val="00C95A3C"/>
    <w:rsid w:val="00C95A8C"/>
    <w:rsid w:val="00C95E4F"/>
    <w:rsid w:val="00C96312"/>
    <w:rsid w:val="00C96362"/>
    <w:rsid w:val="00C97F22"/>
    <w:rsid w:val="00CA0609"/>
    <w:rsid w:val="00CA0A38"/>
    <w:rsid w:val="00CA19B5"/>
    <w:rsid w:val="00CA19D1"/>
    <w:rsid w:val="00CA1EAF"/>
    <w:rsid w:val="00CA33EE"/>
    <w:rsid w:val="00CA3884"/>
    <w:rsid w:val="00CA4080"/>
    <w:rsid w:val="00CA4C52"/>
    <w:rsid w:val="00CA4F54"/>
    <w:rsid w:val="00CA5848"/>
    <w:rsid w:val="00CA5C1B"/>
    <w:rsid w:val="00CA5D57"/>
    <w:rsid w:val="00CA5E14"/>
    <w:rsid w:val="00CA66A1"/>
    <w:rsid w:val="00CA69D9"/>
    <w:rsid w:val="00CA6DF2"/>
    <w:rsid w:val="00CA6FDB"/>
    <w:rsid w:val="00CA7423"/>
    <w:rsid w:val="00CA7ECB"/>
    <w:rsid w:val="00CB025E"/>
    <w:rsid w:val="00CB078F"/>
    <w:rsid w:val="00CB0C88"/>
    <w:rsid w:val="00CB0D07"/>
    <w:rsid w:val="00CB1080"/>
    <w:rsid w:val="00CB19F3"/>
    <w:rsid w:val="00CB1C43"/>
    <w:rsid w:val="00CB209C"/>
    <w:rsid w:val="00CB289D"/>
    <w:rsid w:val="00CB2F77"/>
    <w:rsid w:val="00CB32DA"/>
    <w:rsid w:val="00CB386F"/>
    <w:rsid w:val="00CB3CD4"/>
    <w:rsid w:val="00CB3CEB"/>
    <w:rsid w:val="00CB3CF4"/>
    <w:rsid w:val="00CB656C"/>
    <w:rsid w:val="00CB65F3"/>
    <w:rsid w:val="00CB66B6"/>
    <w:rsid w:val="00CB69DB"/>
    <w:rsid w:val="00CB6BA2"/>
    <w:rsid w:val="00CB789E"/>
    <w:rsid w:val="00CB7E86"/>
    <w:rsid w:val="00CB7F19"/>
    <w:rsid w:val="00CB7F57"/>
    <w:rsid w:val="00CC0025"/>
    <w:rsid w:val="00CC0154"/>
    <w:rsid w:val="00CC08A6"/>
    <w:rsid w:val="00CC08BA"/>
    <w:rsid w:val="00CC2738"/>
    <w:rsid w:val="00CC327C"/>
    <w:rsid w:val="00CC40A0"/>
    <w:rsid w:val="00CC4322"/>
    <w:rsid w:val="00CC5324"/>
    <w:rsid w:val="00CC6974"/>
    <w:rsid w:val="00CC6BB5"/>
    <w:rsid w:val="00CC6CC9"/>
    <w:rsid w:val="00CC708A"/>
    <w:rsid w:val="00CC79F4"/>
    <w:rsid w:val="00CC7C67"/>
    <w:rsid w:val="00CD06C0"/>
    <w:rsid w:val="00CD3240"/>
    <w:rsid w:val="00CD4AFE"/>
    <w:rsid w:val="00CD4EEB"/>
    <w:rsid w:val="00CD4FBB"/>
    <w:rsid w:val="00CD6100"/>
    <w:rsid w:val="00CD6162"/>
    <w:rsid w:val="00CD62EE"/>
    <w:rsid w:val="00CD727F"/>
    <w:rsid w:val="00CE0226"/>
    <w:rsid w:val="00CE083E"/>
    <w:rsid w:val="00CE0D37"/>
    <w:rsid w:val="00CE0DB9"/>
    <w:rsid w:val="00CE12E3"/>
    <w:rsid w:val="00CE1637"/>
    <w:rsid w:val="00CE1C5C"/>
    <w:rsid w:val="00CE228B"/>
    <w:rsid w:val="00CE3A71"/>
    <w:rsid w:val="00CE3B7C"/>
    <w:rsid w:val="00CE4E2B"/>
    <w:rsid w:val="00CE6739"/>
    <w:rsid w:val="00CE79FA"/>
    <w:rsid w:val="00CE7D0B"/>
    <w:rsid w:val="00CF1074"/>
    <w:rsid w:val="00CF1F4A"/>
    <w:rsid w:val="00CF21FF"/>
    <w:rsid w:val="00CF2697"/>
    <w:rsid w:val="00CF2BD4"/>
    <w:rsid w:val="00CF310C"/>
    <w:rsid w:val="00CF3746"/>
    <w:rsid w:val="00CF3894"/>
    <w:rsid w:val="00CF391E"/>
    <w:rsid w:val="00CF3B22"/>
    <w:rsid w:val="00CF593D"/>
    <w:rsid w:val="00CF5D78"/>
    <w:rsid w:val="00CF68F9"/>
    <w:rsid w:val="00CF6F68"/>
    <w:rsid w:val="00CF7580"/>
    <w:rsid w:val="00CF759C"/>
    <w:rsid w:val="00CF7699"/>
    <w:rsid w:val="00CF78A3"/>
    <w:rsid w:val="00CF7AF1"/>
    <w:rsid w:val="00CF7FEB"/>
    <w:rsid w:val="00D005A8"/>
    <w:rsid w:val="00D01273"/>
    <w:rsid w:val="00D02466"/>
    <w:rsid w:val="00D03370"/>
    <w:rsid w:val="00D04419"/>
    <w:rsid w:val="00D04489"/>
    <w:rsid w:val="00D04564"/>
    <w:rsid w:val="00D04935"/>
    <w:rsid w:val="00D05B9D"/>
    <w:rsid w:val="00D060F9"/>
    <w:rsid w:val="00D0702A"/>
    <w:rsid w:val="00D10BE2"/>
    <w:rsid w:val="00D10CD9"/>
    <w:rsid w:val="00D10EDF"/>
    <w:rsid w:val="00D116BE"/>
    <w:rsid w:val="00D11882"/>
    <w:rsid w:val="00D12942"/>
    <w:rsid w:val="00D12DC7"/>
    <w:rsid w:val="00D139B6"/>
    <w:rsid w:val="00D13A39"/>
    <w:rsid w:val="00D13CEF"/>
    <w:rsid w:val="00D1563C"/>
    <w:rsid w:val="00D161E2"/>
    <w:rsid w:val="00D16403"/>
    <w:rsid w:val="00D171B5"/>
    <w:rsid w:val="00D1782E"/>
    <w:rsid w:val="00D17852"/>
    <w:rsid w:val="00D21067"/>
    <w:rsid w:val="00D2170C"/>
    <w:rsid w:val="00D21720"/>
    <w:rsid w:val="00D2172B"/>
    <w:rsid w:val="00D217A5"/>
    <w:rsid w:val="00D21826"/>
    <w:rsid w:val="00D21EDB"/>
    <w:rsid w:val="00D21FB9"/>
    <w:rsid w:val="00D22B1F"/>
    <w:rsid w:val="00D22BF1"/>
    <w:rsid w:val="00D2345C"/>
    <w:rsid w:val="00D23A56"/>
    <w:rsid w:val="00D24B91"/>
    <w:rsid w:val="00D24C4E"/>
    <w:rsid w:val="00D256FF"/>
    <w:rsid w:val="00D2576C"/>
    <w:rsid w:val="00D25876"/>
    <w:rsid w:val="00D2667B"/>
    <w:rsid w:val="00D26A20"/>
    <w:rsid w:val="00D27870"/>
    <w:rsid w:val="00D278D6"/>
    <w:rsid w:val="00D3063D"/>
    <w:rsid w:val="00D33017"/>
    <w:rsid w:val="00D3324A"/>
    <w:rsid w:val="00D340C9"/>
    <w:rsid w:val="00D34542"/>
    <w:rsid w:val="00D356CA"/>
    <w:rsid w:val="00D357EF"/>
    <w:rsid w:val="00D365BF"/>
    <w:rsid w:val="00D369B0"/>
    <w:rsid w:val="00D371C9"/>
    <w:rsid w:val="00D40319"/>
    <w:rsid w:val="00D413B9"/>
    <w:rsid w:val="00D42690"/>
    <w:rsid w:val="00D42C08"/>
    <w:rsid w:val="00D43EBD"/>
    <w:rsid w:val="00D444C1"/>
    <w:rsid w:val="00D4459E"/>
    <w:rsid w:val="00D4477D"/>
    <w:rsid w:val="00D45478"/>
    <w:rsid w:val="00D466DB"/>
    <w:rsid w:val="00D46D9D"/>
    <w:rsid w:val="00D47138"/>
    <w:rsid w:val="00D47696"/>
    <w:rsid w:val="00D478DE"/>
    <w:rsid w:val="00D5002E"/>
    <w:rsid w:val="00D515FD"/>
    <w:rsid w:val="00D51DF5"/>
    <w:rsid w:val="00D53208"/>
    <w:rsid w:val="00D5406B"/>
    <w:rsid w:val="00D542BD"/>
    <w:rsid w:val="00D54A7E"/>
    <w:rsid w:val="00D566AB"/>
    <w:rsid w:val="00D56D11"/>
    <w:rsid w:val="00D5710F"/>
    <w:rsid w:val="00D5725A"/>
    <w:rsid w:val="00D57343"/>
    <w:rsid w:val="00D5737B"/>
    <w:rsid w:val="00D57E16"/>
    <w:rsid w:val="00D60A43"/>
    <w:rsid w:val="00D60DE1"/>
    <w:rsid w:val="00D6242B"/>
    <w:rsid w:val="00D624BE"/>
    <w:rsid w:val="00D626AD"/>
    <w:rsid w:val="00D62DD2"/>
    <w:rsid w:val="00D63D9B"/>
    <w:rsid w:val="00D64224"/>
    <w:rsid w:val="00D64273"/>
    <w:rsid w:val="00D657C1"/>
    <w:rsid w:val="00D65F80"/>
    <w:rsid w:val="00D6779A"/>
    <w:rsid w:val="00D6795A"/>
    <w:rsid w:val="00D70AA3"/>
    <w:rsid w:val="00D70E7E"/>
    <w:rsid w:val="00D712CB"/>
    <w:rsid w:val="00D715F8"/>
    <w:rsid w:val="00D71624"/>
    <w:rsid w:val="00D717BC"/>
    <w:rsid w:val="00D71972"/>
    <w:rsid w:val="00D72852"/>
    <w:rsid w:val="00D72AFA"/>
    <w:rsid w:val="00D72CAD"/>
    <w:rsid w:val="00D73CBB"/>
    <w:rsid w:val="00D73FE2"/>
    <w:rsid w:val="00D74B23"/>
    <w:rsid w:val="00D74C79"/>
    <w:rsid w:val="00D7510A"/>
    <w:rsid w:val="00D75462"/>
    <w:rsid w:val="00D75CA3"/>
    <w:rsid w:val="00D7634E"/>
    <w:rsid w:val="00D76A52"/>
    <w:rsid w:val="00D770AC"/>
    <w:rsid w:val="00D809EA"/>
    <w:rsid w:val="00D814CC"/>
    <w:rsid w:val="00D8160B"/>
    <w:rsid w:val="00D826CD"/>
    <w:rsid w:val="00D842B9"/>
    <w:rsid w:val="00D846E7"/>
    <w:rsid w:val="00D852B3"/>
    <w:rsid w:val="00D90139"/>
    <w:rsid w:val="00D91A13"/>
    <w:rsid w:val="00D91B9D"/>
    <w:rsid w:val="00D929D3"/>
    <w:rsid w:val="00D93955"/>
    <w:rsid w:val="00D943C4"/>
    <w:rsid w:val="00D94506"/>
    <w:rsid w:val="00D94B16"/>
    <w:rsid w:val="00D94F41"/>
    <w:rsid w:val="00D958DD"/>
    <w:rsid w:val="00D95BFF"/>
    <w:rsid w:val="00D9609E"/>
    <w:rsid w:val="00D96DA4"/>
    <w:rsid w:val="00D96FD0"/>
    <w:rsid w:val="00D9702B"/>
    <w:rsid w:val="00D97140"/>
    <w:rsid w:val="00D9766B"/>
    <w:rsid w:val="00DA0A5C"/>
    <w:rsid w:val="00DA0DD2"/>
    <w:rsid w:val="00DA0F6B"/>
    <w:rsid w:val="00DA1140"/>
    <w:rsid w:val="00DA16BE"/>
    <w:rsid w:val="00DA1A25"/>
    <w:rsid w:val="00DA1E27"/>
    <w:rsid w:val="00DA258E"/>
    <w:rsid w:val="00DA28EF"/>
    <w:rsid w:val="00DA290B"/>
    <w:rsid w:val="00DA3281"/>
    <w:rsid w:val="00DA37D0"/>
    <w:rsid w:val="00DA3C5D"/>
    <w:rsid w:val="00DA4D9A"/>
    <w:rsid w:val="00DA6383"/>
    <w:rsid w:val="00DA68F1"/>
    <w:rsid w:val="00DA7100"/>
    <w:rsid w:val="00DA7493"/>
    <w:rsid w:val="00DB26BB"/>
    <w:rsid w:val="00DB2DE6"/>
    <w:rsid w:val="00DB316D"/>
    <w:rsid w:val="00DB3844"/>
    <w:rsid w:val="00DB39EA"/>
    <w:rsid w:val="00DB5184"/>
    <w:rsid w:val="00DB54F0"/>
    <w:rsid w:val="00DB6A2E"/>
    <w:rsid w:val="00DB6F9F"/>
    <w:rsid w:val="00DB728A"/>
    <w:rsid w:val="00DB74C6"/>
    <w:rsid w:val="00DB7BC7"/>
    <w:rsid w:val="00DC0465"/>
    <w:rsid w:val="00DC1516"/>
    <w:rsid w:val="00DC1927"/>
    <w:rsid w:val="00DC1947"/>
    <w:rsid w:val="00DC1DFA"/>
    <w:rsid w:val="00DC1E30"/>
    <w:rsid w:val="00DC387D"/>
    <w:rsid w:val="00DC3E3D"/>
    <w:rsid w:val="00DC3F2C"/>
    <w:rsid w:val="00DC41FC"/>
    <w:rsid w:val="00DC49F3"/>
    <w:rsid w:val="00DC4C03"/>
    <w:rsid w:val="00DC4D29"/>
    <w:rsid w:val="00DC5CAC"/>
    <w:rsid w:val="00DC5E6C"/>
    <w:rsid w:val="00DC7539"/>
    <w:rsid w:val="00DC7EB5"/>
    <w:rsid w:val="00DD0DCE"/>
    <w:rsid w:val="00DD12A2"/>
    <w:rsid w:val="00DD1FC9"/>
    <w:rsid w:val="00DD2062"/>
    <w:rsid w:val="00DD20C4"/>
    <w:rsid w:val="00DD266C"/>
    <w:rsid w:val="00DD2E62"/>
    <w:rsid w:val="00DD3964"/>
    <w:rsid w:val="00DD447F"/>
    <w:rsid w:val="00DD4F0F"/>
    <w:rsid w:val="00DD50D2"/>
    <w:rsid w:val="00DD52E1"/>
    <w:rsid w:val="00DD69C7"/>
    <w:rsid w:val="00DD6E39"/>
    <w:rsid w:val="00DD6EBD"/>
    <w:rsid w:val="00DD734B"/>
    <w:rsid w:val="00DD7649"/>
    <w:rsid w:val="00DE1437"/>
    <w:rsid w:val="00DE3378"/>
    <w:rsid w:val="00DE346C"/>
    <w:rsid w:val="00DE3B82"/>
    <w:rsid w:val="00DE5324"/>
    <w:rsid w:val="00DE70C8"/>
    <w:rsid w:val="00DE71C6"/>
    <w:rsid w:val="00DF041D"/>
    <w:rsid w:val="00DF0635"/>
    <w:rsid w:val="00DF0B50"/>
    <w:rsid w:val="00DF18ED"/>
    <w:rsid w:val="00DF4337"/>
    <w:rsid w:val="00DF54F8"/>
    <w:rsid w:val="00DF6AB3"/>
    <w:rsid w:val="00DF6B28"/>
    <w:rsid w:val="00DF736C"/>
    <w:rsid w:val="00DF7717"/>
    <w:rsid w:val="00DF7C9C"/>
    <w:rsid w:val="00DF7E2E"/>
    <w:rsid w:val="00E00A48"/>
    <w:rsid w:val="00E00B12"/>
    <w:rsid w:val="00E01546"/>
    <w:rsid w:val="00E01774"/>
    <w:rsid w:val="00E017BE"/>
    <w:rsid w:val="00E0212B"/>
    <w:rsid w:val="00E025AD"/>
    <w:rsid w:val="00E02C12"/>
    <w:rsid w:val="00E03F71"/>
    <w:rsid w:val="00E05E9C"/>
    <w:rsid w:val="00E06505"/>
    <w:rsid w:val="00E06F27"/>
    <w:rsid w:val="00E070D7"/>
    <w:rsid w:val="00E0713C"/>
    <w:rsid w:val="00E07412"/>
    <w:rsid w:val="00E07784"/>
    <w:rsid w:val="00E1232B"/>
    <w:rsid w:val="00E124BF"/>
    <w:rsid w:val="00E1252A"/>
    <w:rsid w:val="00E12ACF"/>
    <w:rsid w:val="00E13A97"/>
    <w:rsid w:val="00E1439F"/>
    <w:rsid w:val="00E1456E"/>
    <w:rsid w:val="00E16123"/>
    <w:rsid w:val="00E168C7"/>
    <w:rsid w:val="00E16DA0"/>
    <w:rsid w:val="00E16E07"/>
    <w:rsid w:val="00E16E6C"/>
    <w:rsid w:val="00E17190"/>
    <w:rsid w:val="00E1748B"/>
    <w:rsid w:val="00E203B2"/>
    <w:rsid w:val="00E20955"/>
    <w:rsid w:val="00E20986"/>
    <w:rsid w:val="00E20A19"/>
    <w:rsid w:val="00E20B67"/>
    <w:rsid w:val="00E21710"/>
    <w:rsid w:val="00E21D1B"/>
    <w:rsid w:val="00E21DF6"/>
    <w:rsid w:val="00E220B0"/>
    <w:rsid w:val="00E2218D"/>
    <w:rsid w:val="00E229EE"/>
    <w:rsid w:val="00E22B0B"/>
    <w:rsid w:val="00E22C63"/>
    <w:rsid w:val="00E22C79"/>
    <w:rsid w:val="00E22EA3"/>
    <w:rsid w:val="00E23079"/>
    <w:rsid w:val="00E232E5"/>
    <w:rsid w:val="00E23BEC"/>
    <w:rsid w:val="00E23C55"/>
    <w:rsid w:val="00E25705"/>
    <w:rsid w:val="00E25DB4"/>
    <w:rsid w:val="00E2713E"/>
    <w:rsid w:val="00E3030F"/>
    <w:rsid w:val="00E30FBE"/>
    <w:rsid w:val="00E31ABB"/>
    <w:rsid w:val="00E32243"/>
    <w:rsid w:val="00E32E4D"/>
    <w:rsid w:val="00E330C2"/>
    <w:rsid w:val="00E334E5"/>
    <w:rsid w:val="00E33CB0"/>
    <w:rsid w:val="00E3435B"/>
    <w:rsid w:val="00E357AA"/>
    <w:rsid w:val="00E359BC"/>
    <w:rsid w:val="00E36407"/>
    <w:rsid w:val="00E368BE"/>
    <w:rsid w:val="00E36CB3"/>
    <w:rsid w:val="00E4024F"/>
    <w:rsid w:val="00E40742"/>
    <w:rsid w:val="00E41C25"/>
    <w:rsid w:val="00E432B1"/>
    <w:rsid w:val="00E4331B"/>
    <w:rsid w:val="00E43678"/>
    <w:rsid w:val="00E43FE1"/>
    <w:rsid w:val="00E44DC1"/>
    <w:rsid w:val="00E4537F"/>
    <w:rsid w:val="00E454BC"/>
    <w:rsid w:val="00E46BD1"/>
    <w:rsid w:val="00E4779E"/>
    <w:rsid w:val="00E47AE6"/>
    <w:rsid w:val="00E51825"/>
    <w:rsid w:val="00E52067"/>
    <w:rsid w:val="00E52FB2"/>
    <w:rsid w:val="00E530F7"/>
    <w:rsid w:val="00E54532"/>
    <w:rsid w:val="00E554A3"/>
    <w:rsid w:val="00E554E3"/>
    <w:rsid w:val="00E565C0"/>
    <w:rsid w:val="00E56A8B"/>
    <w:rsid w:val="00E56B18"/>
    <w:rsid w:val="00E56C7A"/>
    <w:rsid w:val="00E571A4"/>
    <w:rsid w:val="00E60727"/>
    <w:rsid w:val="00E611E9"/>
    <w:rsid w:val="00E6166B"/>
    <w:rsid w:val="00E6178D"/>
    <w:rsid w:val="00E62099"/>
    <w:rsid w:val="00E631BD"/>
    <w:rsid w:val="00E64A56"/>
    <w:rsid w:val="00E65179"/>
    <w:rsid w:val="00E65726"/>
    <w:rsid w:val="00E65881"/>
    <w:rsid w:val="00E66246"/>
    <w:rsid w:val="00E664E1"/>
    <w:rsid w:val="00E7113B"/>
    <w:rsid w:val="00E7141A"/>
    <w:rsid w:val="00E71C75"/>
    <w:rsid w:val="00E72FA4"/>
    <w:rsid w:val="00E73815"/>
    <w:rsid w:val="00E73CDC"/>
    <w:rsid w:val="00E73D81"/>
    <w:rsid w:val="00E7488C"/>
    <w:rsid w:val="00E75A35"/>
    <w:rsid w:val="00E77316"/>
    <w:rsid w:val="00E775CB"/>
    <w:rsid w:val="00E77643"/>
    <w:rsid w:val="00E77A4D"/>
    <w:rsid w:val="00E824EB"/>
    <w:rsid w:val="00E82562"/>
    <w:rsid w:val="00E83A22"/>
    <w:rsid w:val="00E83BA2"/>
    <w:rsid w:val="00E841EA"/>
    <w:rsid w:val="00E84BF7"/>
    <w:rsid w:val="00E84E5D"/>
    <w:rsid w:val="00E854D8"/>
    <w:rsid w:val="00E85AC0"/>
    <w:rsid w:val="00E86067"/>
    <w:rsid w:val="00E86875"/>
    <w:rsid w:val="00E872D5"/>
    <w:rsid w:val="00E90477"/>
    <w:rsid w:val="00E90A8C"/>
    <w:rsid w:val="00E9131E"/>
    <w:rsid w:val="00E915BC"/>
    <w:rsid w:val="00E917CF"/>
    <w:rsid w:val="00E91C80"/>
    <w:rsid w:val="00E91F38"/>
    <w:rsid w:val="00E92FED"/>
    <w:rsid w:val="00E932E1"/>
    <w:rsid w:val="00E9455E"/>
    <w:rsid w:val="00E94BB4"/>
    <w:rsid w:val="00E94EFD"/>
    <w:rsid w:val="00E95123"/>
    <w:rsid w:val="00E953B4"/>
    <w:rsid w:val="00E9743B"/>
    <w:rsid w:val="00E9780F"/>
    <w:rsid w:val="00E97915"/>
    <w:rsid w:val="00EA02D1"/>
    <w:rsid w:val="00EA042C"/>
    <w:rsid w:val="00EA13F3"/>
    <w:rsid w:val="00EA1A76"/>
    <w:rsid w:val="00EA1C82"/>
    <w:rsid w:val="00EA20C5"/>
    <w:rsid w:val="00EA2B08"/>
    <w:rsid w:val="00EA3401"/>
    <w:rsid w:val="00EA4376"/>
    <w:rsid w:val="00EA45DC"/>
    <w:rsid w:val="00EA4BFA"/>
    <w:rsid w:val="00EA4ED0"/>
    <w:rsid w:val="00EA557B"/>
    <w:rsid w:val="00EA5590"/>
    <w:rsid w:val="00EA62FF"/>
    <w:rsid w:val="00EA6A81"/>
    <w:rsid w:val="00EA7042"/>
    <w:rsid w:val="00EA7345"/>
    <w:rsid w:val="00EB04C4"/>
    <w:rsid w:val="00EB0FF7"/>
    <w:rsid w:val="00EB126D"/>
    <w:rsid w:val="00EB1552"/>
    <w:rsid w:val="00EB1572"/>
    <w:rsid w:val="00EB2CD3"/>
    <w:rsid w:val="00EB3A6B"/>
    <w:rsid w:val="00EB3C31"/>
    <w:rsid w:val="00EB5413"/>
    <w:rsid w:val="00EB5874"/>
    <w:rsid w:val="00EB5E67"/>
    <w:rsid w:val="00EB6617"/>
    <w:rsid w:val="00EB7879"/>
    <w:rsid w:val="00EC11F3"/>
    <w:rsid w:val="00EC1294"/>
    <w:rsid w:val="00EC259F"/>
    <w:rsid w:val="00EC29F7"/>
    <w:rsid w:val="00EC2B0B"/>
    <w:rsid w:val="00EC34D6"/>
    <w:rsid w:val="00EC3761"/>
    <w:rsid w:val="00EC3CDA"/>
    <w:rsid w:val="00EC4AC0"/>
    <w:rsid w:val="00EC54A4"/>
    <w:rsid w:val="00EC587A"/>
    <w:rsid w:val="00EC5A38"/>
    <w:rsid w:val="00EC5B11"/>
    <w:rsid w:val="00EC5FC5"/>
    <w:rsid w:val="00EC7B27"/>
    <w:rsid w:val="00ED2151"/>
    <w:rsid w:val="00ED23AA"/>
    <w:rsid w:val="00ED2F75"/>
    <w:rsid w:val="00ED361F"/>
    <w:rsid w:val="00ED3811"/>
    <w:rsid w:val="00ED4780"/>
    <w:rsid w:val="00ED4EE7"/>
    <w:rsid w:val="00ED58F0"/>
    <w:rsid w:val="00EE0015"/>
    <w:rsid w:val="00EE0057"/>
    <w:rsid w:val="00EE0AAF"/>
    <w:rsid w:val="00EE1DF5"/>
    <w:rsid w:val="00EE20DF"/>
    <w:rsid w:val="00EE2E19"/>
    <w:rsid w:val="00EE2F77"/>
    <w:rsid w:val="00EE3865"/>
    <w:rsid w:val="00EE3E17"/>
    <w:rsid w:val="00EE40EE"/>
    <w:rsid w:val="00EE4564"/>
    <w:rsid w:val="00EE59EE"/>
    <w:rsid w:val="00EE6419"/>
    <w:rsid w:val="00EE6F53"/>
    <w:rsid w:val="00EE704F"/>
    <w:rsid w:val="00EE708F"/>
    <w:rsid w:val="00EE7606"/>
    <w:rsid w:val="00EE7689"/>
    <w:rsid w:val="00EE77E8"/>
    <w:rsid w:val="00EE7CB3"/>
    <w:rsid w:val="00EF0AFE"/>
    <w:rsid w:val="00EF0DEE"/>
    <w:rsid w:val="00EF183B"/>
    <w:rsid w:val="00EF1BDA"/>
    <w:rsid w:val="00EF21FC"/>
    <w:rsid w:val="00EF2918"/>
    <w:rsid w:val="00EF4074"/>
    <w:rsid w:val="00EF4096"/>
    <w:rsid w:val="00EF44E9"/>
    <w:rsid w:val="00EF4BCB"/>
    <w:rsid w:val="00EF63F2"/>
    <w:rsid w:val="00EF75FC"/>
    <w:rsid w:val="00EF7918"/>
    <w:rsid w:val="00F01BE1"/>
    <w:rsid w:val="00F0200E"/>
    <w:rsid w:val="00F02806"/>
    <w:rsid w:val="00F037C3"/>
    <w:rsid w:val="00F03B6C"/>
    <w:rsid w:val="00F03F9D"/>
    <w:rsid w:val="00F049E2"/>
    <w:rsid w:val="00F054FE"/>
    <w:rsid w:val="00F0552B"/>
    <w:rsid w:val="00F07D79"/>
    <w:rsid w:val="00F07E70"/>
    <w:rsid w:val="00F100E5"/>
    <w:rsid w:val="00F1042C"/>
    <w:rsid w:val="00F10FFC"/>
    <w:rsid w:val="00F1135B"/>
    <w:rsid w:val="00F11380"/>
    <w:rsid w:val="00F11DAD"/>
    <w:rsid w:val="00F11E66"/>
    <w:rsid w:val="00F121FA"/>
    <w:rsid w:val="00F12299"/>
    <w:rsid w:val="00F1249A"/>
    <w:rsid w:val="00F12B8F"/>
    <w:rsid w:val="00F13B53"/>
    <w:rsid w:val="00F13F20"/>
    <w:rsid w:val="00F13F49"/>
    <w:rsid w:val="00F14C90"/>
    <w:rsid w:val="00F1536E"/>
    <w:rsid w:val="00F154CE"/>
    <w:rsid w:val="00F15A81"/>
    <w:rsid w:val="00F15DF8"/>
    <w:rsid w:val="00F16099"/>
    <w:rsid w:val="00F161FF"/>
    <w:rsid w:val="00F175F0"/>
    <w:rsid w:val="00F17996"/>
    <w:rsid w:val="00F17EFF"/>
    <w:rsid w:val="00F200CF"/>
    <w:rsid w:val="00F20A1E"/>
    <w:rsid w:val="00F211F4"/>
    <w:rsid w:val="00F217BD"/>
    <w:rsid w:val="00F21955"/>
    <w:rsid w:val="00F223A1"/>
    <w:rsid w:val="00F227D4"/>
    <w:rsid w:val="00F2297A"/>
    <w:rsid w:val="00F22D65"/>
    <w:rsid w:val="00F234E2"/>
    <w:rsid w:val="00F23C5F"/>
    <w:rsid w:val="00F23CFE"/>
    <w:rsid w:val="00F23DE4"/>
    <w:rsid w:val="00F23EB5"/>
    <w:rsid w:val="00F2477A"/>
    <w:rsid w:val="00F24E73"/>
    <w:rsid w:val="00F256F7"/>
    <w:rsid w:val="00F271E2"/>
    <w:rsid w:val="00F278A3"/>
    <w:rsid w:val="00F27CD1"/>
    <w:rsid w:val="00F308C9"/>
    <w:rsid w:val="00F30B52"/>
    <w:rsid w:val="00F31199"/>
    <w:rsid w:val="00F31638"/>
    <w:rsid w:val="00F31B74"/>
    <w:rsid w:val="00F31C34"/>
    <w:rsid w:val="00F31CA2"/>
    <w:rsid w:val="00F320EB"/>
    <w:rsid w:val="00F33983"/>
    <w:rsid w:val="00F35BE1"/>
    <w:rsid w:val="00F36E8E"/>
    <w:rsid w:val="00F4022C"/>
    <w:rsid w:val="00F40337"/>
    <w:rsid w:val="00F4052E"/>
    <w:rsid w:val="00F40776"/>
    <w:rsid w:val="00F4086A"/>
    <w:rsid w:val="00F4189C"/>
    <w:rsid w:val="00F421B1"/>
    <w:rsid w:val="00F42C9F"/>
    <w:rsid w:val="00F437E0"/>
    <w:rsid w:val="00F45AB8"/>
    <w:rsid w:val="00F45CC8"/>
    <w:rsid w:val="00F45CF8"/>
    <w:rsid w:val="00F46109"/>
    <w:rsid w:val="00F466BB"/>
    <w:rsid w:val="00F46B30"/>
    <w:rsid w:val="00F46DB3"/>
    <w:rsid w:val="00F50070"/>
    <w:rsid w:val="00F5029B"/>
    <w:rsid w:val="00F50559"/>
    <w:rsid w:val="00F50F79"/>
    <w:rsid w:val="00F518BB"/>
    <w:rsid w:val="00F52A0C"/>
    <w:rsid w:val="00F52D6F"/>
    <w:rsid w:val="00F53860"/>
    <w:rsid w:val="00F54D38"/>
    <w:rsid w:val="00F54D46"/>
    <w:rsid w:val="00F568D6"/>
    <w:rsid w:val="00F56D56"/>
    <w:rsid w:val="00F573EC"/>
    <w:rsid w:val="00F574BE"/>
    <w:rsid w:val="00F606CC"/>
    <w:rsid w:val="00F61315"/>
    <w:rsid w:val="00F613F4"/>
    <w:rsid w:val="00F63874"/>
    <w:rsid w:val="00F63FB2"/>
    <w:rsid w:val="00F645E0"/>
    <w:rsid w:val="00F649E2"/>
    <w:rsid w:val="00F64FEB"/>
    <w:rsid w:val="00F655E8"/>
    <w:rsid w:val="00F6675B"/>
    <w:rsid w:val="00F67DA2"/>
    <w:rsid w:val="00F67F65"/>
    <w:rsid w:val="00F70285"/>
    <w:rsid w:val="00F70802"/>
    <w:rsid w:val="00F71855"/>
    <w:rsid w:val="00F71D6C"/>
    <w:rsid w:val="00F71E16"/>
    <w:rsid w:val="00F722F6"/>
    <w:rsid w:val="00F72D5D"/>
    <w:rsid w:val="00F73CB7"/>
    <w:rsid w:val="00F75858"/>
    <w:rsid w:val="00F763B5"/>
    <w:rsid w:val="00F766C0"/>
    <w:rsid w:val="00F7753B"/>
    <w:rsid w:val="00F77B42"/>
    <w:rsid w:val="00F80D39"/>
    <w:rsid w:val="00F81144"/>
    <w:rsid w:val="00F81888"/>
    <w:rsid w:val="00F82809"/>
    <w:rsid w:val="00F82A8F"/>
    <w:rsid w:val="00F84F83"/>
    <w:rsid w:val="00F84FF7"/>
    <w:rsid w:val="00F855CE"/>
    <w:rsid w:val="00F85FC5"/>
    <w:rsid w:val="00F863A6"/>
    <w:rsid w:val="00F877F8"/>
    <w:rsid w:val="00F87C53"/>
    <w:rsid w:val="00F90638"/>
    <w:rsid w:val="00F90735"/>
    <w:rsid w:val="00F90EAF"/>
    <w:rsid w:val="00F90F9A"/>
    <w:rsid w:val="00F91332"/>
    <w:rsid w:val="00F915A1"/>
    <w:rsid w:val="00F91C02"/>
    <w:rsid w:val="00F9262B"/>
    <w:rsid w:val="00F92637"/>
    <w:rsid w:val="00F9272D"/>
    <w:rsid w:val="00F92965"/>
    <w:rsid w:val="00F93162"/>
    <w:rsid w:val="00F94256"/>
    <w:rsid w:val="00F94361"/>
    <w:rsid w:val="00F9449E"/>
    <w:rsid w:val="00F95418"/>
    <w:rsid w:val="00F95545"/>
    <w:rsid w:val="00F95728"/>
    <w:rsid w:val="00F962C4"/>
    <w:rsid w:val="00F97A3C"/>
    <w:rsid w:val="00F97AFC"/>
    <w:rsid w:val="00FA0059"/>
    <w:rsid w:val="00FA146C"/>
    <w:rsid w:val="00FA1496"/>
    <w:rsid w:val="00FA1C35"/>
    <w:rsid w:val="00FA2B8D"/>
    <w:rsid w:val="00FA3FEE"/>
    <w:rsid w:val="00FA40B0"/>
    <w:rsid w:val="00FA525F"/>
    <w:rsid w:val="00FA597E"/>
    <w:rsid w:val="00FA5D69"/>
    <w:rsid w:val="00FA6343"/>
    <w:rsid w:val="00FA65D2"/>
    <w:rsid w:val="00FA6CDB"/>
    <w:rsid w:val="00FA72E2"/>
    <w:rsid w:val="00FA7788"/>
    <w:rsid w:val="00FB00A9"/>
    <w:rsid w:val="00FB0E4C"/>
    <w:rsid w:val="00FB0F86"/>
    <w:rsid w:val="00FB138A"/>
    <w:rsid w:val="00FB172C"/>
    <w:rsid w:val="00FB17C5"/>
    <w:rsid w:val="00FB1C32"/>
    <w:rsid w:val="00FB1EB3"/>
    <w:rsid w:val="00FB2436"/>
    <w:rsid w:val="00FB26B7"/>
    <w:rsid w:val="00FB2837"/>
    <w:rsid w:val="00FB2FAD"/>
    <w:rsid w:val="00FB3339"/>
    <w:rsid w:val="00FB34FA"/>
    <w:rsid w:val="00FB352E"/>
    <w:rsid w:val="00FB3EDF"/>
    <w:rsid w:val="00FB3F43"/>
    <w:rsid w:val="00FB4235"/>
    <w:rsid w:val="00FB438D"/>
    <w:rsid w:val="00FB56A3"/>
    <w:rsid w:val="00FB57E4"/>
    <w:rsid w:val="00FB5E5D"/>
    <w:rsid w:val="00FB5FD5"/>
    <w:rsid w:val="00FB61B1"/>
    <w:rsid w:val="00FB750F"/>
    <w:rsid w:val="00FB7D3C"/>
    <w:rsid w:val="00FC1107"/>
    <w:rsid w:val="00FC1EAF"/>
    <w:rsid w:val="00FC218F"/>
    <w:rsid w:val="00FC23D2"/>
    <w:rsid w:val="00FC3E76"/>
    <w:rsid w:val="00FC3F8E"/>
    <w:rsid w:val="00FC429F"/>
    <w:rsid w:val="00FC50B2"/>
    <w:rsid w:val="00FC5902"/>
    <w:rsid w:val="00FC64FC"/>
    <w:rsid w:val="00FC6B79"/>
    <w:rsid w:val="00FC7A0F"/>
    <w:rsid w:val="00FD0088"/>
    <w:rsid w:val="00FD0B7C"/>
    <w:rsid w:val="00FD1025"/>
    <w:rsid w:val="00FD120D"/>
    <w:rsid w:val="00FD17EA"/>
    <w:rsid w:val="00FD211A"/>
    <w:rsid w:val="00FD2409"/>
    <w:rsid w:val="00FD24A2"/>
    <w:rsid w:val="00FD2A09"/>
    <w:rsid w:val="00FD31F4"/>
    <w:rsid w:val="00FD344B"/>
    <w:rsid w:val="00FD529C"/>
    <w:rsid w:val="00FD6835"/>
    <w:rsid w:val="00FD6F3D"/>
    <w:rsid w:val="00FD7072"/>
    <w:rsid w:val="00FD7669"/>
    <w:rsid w:val="00FE015E"/>
    <w:rsid w:val="00FE0ABA"/>
    <w:rsid w:val="00FE10CC"/>
    <w:rsid w:val="00FE13DF"/>
    <w:rsid w:val="00FE1FF7"/>
    <w:rsid w:val="00FE2499"/>
    <w:rsid w:val="00FE475D"/>
    <w:rsid w:val="00FE47A4"/>
    <w:rsid w:val="00FE490D"/>
    <w:rsid w:val="00FE4919"/>
    <w:rsid w:val="00FE5D9B"/>
    <w:rsid w:val="00FE629D"/>
    <w:rsid w:val="00FE7E3D"/>
    <w:rsid w:val="00FF219F"/>
    <w:rsid w:val="00FF27AF"/>
    <w:rsid w:val="00FF290D"/>
    <w:rsid w:val="00FF2A8A"/>
    <w:rsid w:val="00FF3BDD"/>
    <w:rsid w:val="00FF409A"/>
    <w:rsid w:val="00FF41BB"/>
    <w:rsid w:val="00FF45F8"/>
    <w:rsid w:val="00FF4942"/>
    <w:rsid w:val="00FF4CF8"/>
    <w:rsid w:val="00FF5154"/>
    <w:rsid w:val="00FF5305"/>
    <w:rsid w:val="00FF5613"/>
    <w:rsid w:val="00FF60D7"/>
    <w:rsid w:val="00FF7434"/>
    <w:rsid w:val="00FF7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71C6"/>
    <w:pPr>
      <w:ind w:left="720"/>
      <w:contextualSpacing/>
    </w:pPr>
  </w:style>
  <w:style w:type="paragraph" w:styleId="BalloonText">
    <w:name w:val="Balloon Text"/>
    <w:basedOn w:val="Normal"/>
    <w:link w:val="BalloonTextChar"/>
    <w:uiPriority w:val="99"/>
    <w:semiHidden/>
    <w:unhideWhenUsed/>
    <w:rsid w:val="00DE71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71C6"/>
    <w:rPr>
      <w:rFonts w:ascii="Tahoma" w:hAnsi="Tahoma" w:cs="Tahoma"/>
      <w:sz w:val="16"/>
      <w:szCs w:val="16"/>
    </w:rPr>
  </w:style>
  <w:style w:type="paragraph" w:styleId="Header">
    <w:name w:val="header"/>
    <w:basedOn w:val="Normal"/>
    <w:link w:val="HeaderChar"/>
    <w:uiPriority w:val="99"/>
    <w:semiHidden/>
    <w:unhideWhenUsed/>
    <w:rsid w:val="00EC34D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C34D6"/>
  </w:style>
  <w:style w:type="paragraph" w:styleId="Footer">
    <w:name w:val="footer"/>
    <w:basedOn w:val="Normal"/>
    <w:link w:val="FooterChar"/>
    <w:uiPriority w:val="99"/>
    <w:semiHidden/>
    <w:unhideWhenUsed/>
    <w:rsid w:val="00EC34D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C34D6"/>
  </w:style>
  <w:style w:type="character" w:styleId="Hyperlink">
    <w:name w:val="Hyperlink"/>
    <w:basedOn w:val="DefaultParagraphFont"/>
    <w:uiPriority w:val="99"/>
    <w:unhideWhenUsed/>
    <w:rsid w:val="004F6076"/>
    <w:rPr>
      <w:color w:val="0000FF" w:themeColor="hyperlink"/>
      <w:u w:val="single"/>
    </w:rPr>
  </w:style>
  <w:style w:type="paragraph" w:styleId="NoSpacing">
    <w:name w:val="No Spacing"/>
    <w:uiPriority w:val="1"/>
    <w:qFormat/>
    <w:rsid w:val="00674CF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71C6"/>
    <w:pPr>
      <w:ind w:left="720"/>
      <w:contextualSpacing/>
    </w:pPr>
  </w:style>
  <w:style w:type="paragraph" w:styleId="BalloonText">
    <w:name w:val="Balloon Text"/>
    <w:basedOn w:val="Normal"/>
    <w:link w:val="BalloonTextChar"/>
    <w:uiPriority w:val="99"/>
    <w:semiHidden/>
    <w:unhideWhenUsed/>
    <w:rsid w:val="00DE71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71C6"/>
    <w:rPr>
      <w:rFonts w:ascii="Tahoma" w:hAnsi="Tahoma" w:cs="Tahoma"/>
      <w:sz w:val="16"/>
      <w:szCs w:val="16"/>
    </w:rPr>
  </w:style>
  <w:style w:type="paragraph" w:styleId="Header">
    <w:name w:val="header"/>
    <w:basedOn w:val="Normal"/>
    <w:link w:val="HeaderChar"/>
    <w:uiPriority w:val="99"/>
    <w:semiHidden/>
    <w:unhideWhenUsed/>
    <w:rsid w:val="00EC34D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C34D6"/>
  </w:style>
  <w:style w:type="paragraph" w:styleId="Footer">
    <w:name w:val="footer"/>
    <w:basedOn w:val="Normal"/>
    <w:link w:val="FooterChar"/>
    <w:uiPriority w:val="99"/>
    <w:semiHidden/>
    <w:unhideWhenUsed/>
    <w:rsid w:val="00EC34D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C34D6"/>
  </w:style>
  <w:style w:type="character" w:styleId="Hyperlink">
    <w:name w:val="Hyperlink"/>
    <w:basedOn w:val="DefaultParagraphFont"/>
    <w:uiPriority w:val="99"/>
    <w:unhideWhenUsed/>
    <w:rsid w:val="004F6076"/>
    <w:rPr>
      <w:color w:val="0000FF" w:themeColor="hyperlink"/>
      <w:u w:val="single"/>
    </w:rPr>
  </w:style>
  <w:style w:type="paragraph" w:styleId="NoSpacing">
    <w:name w:val="No Spacing"/>
    <w:uiPriority w:val="1"/>
    <w:qFormat/>
    <w:rsid w:val="00674C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ax.ny.gov" TargetMode="External"/><Relationship Id="rId5" Type="http://schemas.openxmlformats.org/officeDocument/2006/relationships/settings" Target="settings.xml"/><Relationship Id="rId10" Type="http://schemas.openxmlformats.org/officeDocument/2006/relationships/hyperlink" Target="http://www.tax.ny.gov" TargetMode="Externa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658F90-AE9B-43D2-971B-24DB35CC8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656063B2</Template>
  <TotalTime>10</TotalTime>
  <Pages>2</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NYSDTF</Company>
  <LinksUpToDate>false</LinksUpToDate>
  <CharactersWithSpaces>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t44821</dc:creator>
  <cp:lastModifiedBy>t51662</cp:lastModifiedBy>
  <cp:revision>6</cp:revision>
  <cp:lastPrinted>2012-09-19T14:09:00Z</cp:lastPrinted>
  <dcterms:created xsi:type="dcterms:W3CDTF">2013-09-23T17:46:00Z</dcterms:created>
  <dcterms:modified xsi:type="dcterms:W3CDTF">2013-10-04T20:33:00Z</dcterms:modified>
</cp:coreProperties>
</file>